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84975D" w14:textId="790868D0" w:rsidR="00094A25" w:rsidRDefault="001371A3" w:rsidP="00BA68E4">
      <w:pPr>
        <w:spacing w:line="360" w:lineRule="auto"/>
        <w:rPr>
          <w:rFonts w:ascii="Heiti TC Light" w:eastAsia="Heiti TC Light" w:hAnsi="Helvetica"/>
          <w:noProof/>
          <w:sz w:val="20"/>
          <w:szCs w:val="20"/>
          <w:lang w:eastAsia="zh-TW"/>
        </w:rPr>
      </w:pPr>
      <w:r>
        <w:rPr>
          <w:rFonts w:ascii="Heiti TC Light" w:eastAsia="Heiti TC Light" w:hAnsi="Helvetica"/>
          <w:noProof/>
          <w:sz w:val="20"/>
          <w:szCs w:val="20"/>
          <w:lang w:eastAsia="zh-TW"/>
        </w:rPr>
        <w:t xml:space="preserve"> </w:t>
      </w:r>
    </w:p>
    <w:p w14:paraId="4A29F578" w14:textId="45A1A28F" w:rsidR="008E3E08" w:rsidRDefault="008E3E08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>
        <w:rPr>
          <w:rFonts w:ascii="Heiti TC Light" w:eastAsia="Heiti TC Light" w:hAnsi="Helvetica"/>
          <w:noProof/>
          <w:sz w:val="20"/>
          <w:szCs w:val="20"/>
        </w:rPr>
        <w:drawing>
          <wp:inline distT="0" distB="0" distL="0" distR="0" wp14:anchorId="07120566" wp14:editId="0BDFA014">
            <wp:extent cx="2173963" cy="2412895"/>
            <wp:effectExtent l="0" t="0" r="10795" b="635"/>
            <wp:docPr id="16" name="Picture 16" descr="Macintosh HD:Users:luciechangfinearts:Desktop:Screen Shot 2017-11-14 at 3.45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uciechangfinearts:Desktop:Screen Shot 2017-11-14 at 3.45.11 pm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176" cy="241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1276B" w14:textId="4AAF7B1D" w:rsidR="00633163" w:rsidRPr="00094A25" w:rsidRDefault="00BA68E4" w:rsidP="00BA68E4">
      <w:pPr>
        <w:spacing w:line="360" w:lineRule="auto"/>
        <w:rPr>
          <w:rFonts w:ascii="Heiti TC Light" w:eastAsia="Heiti TC Light" w:hAnsi="Helvetica"/>
          <w:b/>
          <w:color w:val="000000" w:themeColor="text1"/>
          <w:sz w:val="28"/>
          <w:szCs w:val="28"/>
          <w:lang w:eastAsia="zh-TW"/>
        </w:rPr>
      </w:pPr>
      <w:r w:rsidRPr="00094A25">
        <w:rPr>
          <w:rFonts w:ascii="Heiti TC Light" w:eastAsia="Heiti TC Light" w:hAnsi="Helvetica"/>
          <w:b/>
          <w:color w:val="000000" w:themeColor="text1"/>
          <w:sz w:val="28"/>
          <w:szCs w:val="28"/>
          <w:lang w:eastAsia="zh-TW"/>
        </w:rPr>
        <w:t>TENGA one</w:t>
      </w:r>
    </w:p>
    <w:p w14:paraId="64056FCB" w14:textId="77777777" w:rsidR="00B5500C" w:rsidRDefault="00B5500C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</w:p>
    <w:p w14:paraId="083043C9" w14:textId="1C2504CB" w:rsidR="00B643D4" w:rsidRDefault="00B5500C" w:rsidP="00B643D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>
        <w:rPr>
          <w:rFonts w:ascii="Heiti TC Light" w:eastAsia="Heiti TC Light" w:hAnsi="Helvetica" w:hint="eastAsia"/>
          <w:sz w:val="20"/>
          <w:szCs w:val="20"/>
          <w:lang w:eastAsia="zh-TW"/>
        </w:rPr>
        <w:t>1977年 生於東京</w:t>
      </w:r>
    </w:p>
    <w:p w14:paraId="53358F66" w14:textId="77777777" w:rsidR="00C401B6" w:rsidRPr="00C401B6" w:rsidRDefault="00C401B6" w:rsidP="00B643D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</w:p>
    <w:p w14:paraId="7A227A3B" w14:textId="6CF23AE0" w:rsidR="0005415A" w:rsidRDefault="00D93260" w:rsidP="00F9160A">
      <w:pPr>
        <w:spacing w:line="360" w:lineRule="auto"/>
        <w:ind w:firstLine="720"/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</w:pPr>
      <w:r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T</w:t>
      </w:r>
      <w:r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ENGA</w:t>
      </w:r>
      <w:r w:rsidR="00094A25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 xml:space="preserve"> one</w:t>
      </w:r>
      <w:r w:rsidR="00B643D4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十四歲</w:t>
      </w:r>
      <w:r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時</w:t>
      </w:r>
      <w:r w:rsidR="00B643D4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開始</w:t>
      </w:r>
      <w:r w:rsidR="008A50F6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對</w:t>
      </w:r>
      <w:r w:rsidR="00B643D4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繪畫塗鴉</w:t>
      </w:r>
      <w:r w:rsidR="008A50F6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產生興趣，素人的他進而接觸街頭藝術</w:t>
      </w:r>
      <w:r w:rsidR="0001099F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，</w:t>
      </w:r>
      <w:r w:rsidR="007065B9" w:rsidRPr="007065B9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並由</w:t>
      </w:r>
      <w:r w:rsidR="0001099F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1990年</w:t>
      </w:r>
      <w:r w:rsidR="007065B9" w:rsidRPr="007065B9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代</w:t>
      </w:r>
      <w:r w:rsidR="0001099F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起踏上藝術的殿堂。他</w:t>
      </w:r>
      <w:r w:rsidR="00440437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所涉及的領域不只是街頭塗鴉，亦</w:t>
      </w:r>
      <w:r w:rsidR="007540AE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有跨界與服裝品牌聯名並</w:t>
      </w:r>
      <w:r w:rsidR="00B83CEB" w:rsidRPr="00B83CEB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觸及</w:t>
      </w:r>
      <w:r w:rsidR="002B7B22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網路平面</w:t>
      </w:r>
      <w:r w:rsidR="00B643D4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設計</w:t>
      </w:r>
      <w:r w:rsidR="00D62D5D" w:rsidRPr="00D62D5D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等</w:t>
      </w:r>
      <w:r w:rsidR="002B7B22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範疇</w:t>
      </w:r>
      <w:r w:rsidR="00B643D4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。他</w:t>
      </w:r>
      <w:r w:rsidR="00440437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這種單純對藝術本質的熱愛受到日本畫廊以及藏</w:t>
      </w:r>
      <w:r w:rsidR="002B7B22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家</w:t>
      </w:r>
      <w:r w:rsidR="00440437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們的親睞，在藝術界成為新穎</w:t>
      </w:r>
      <w:r w:rsidR="002B7B22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的一顆新星</w:t>
      </w:r>
      <w:r w:rsidR="00440437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。他獨特的以超寫實的手法來詮釋街頭繪畫</w:t>
      </w:r>
      <w:r w:rsidR="00B643D4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，</w:t>
      </w:r>
      <w:r w:rsidR="00094A25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利用</w:t>
      </w:r>
      <w:r w:rsidR="002B6C95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與童年形象的卡通動漫角色結合</w:t>
      </w:r>
      <w:r w:rsidR="00035FF5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，</w:t>
      </w:r>
      <w:r w:rsidR="00440437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創造出</w:t>
      </w:r>
      <w:r w:rsidR="00035FF5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帶有</w:t>
      </w:r>
      <w:r w:rsidR="00440437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嘲諷</w:t>
      </w:r>
      <w:r w:rsidR="0001099F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與</w:t>
      </w:r>
      <w:r w:rsidR="0001099F" w:rsidRPr="0001099F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荒誕</w:t>
      </w:r>
      <w:r w:rsidR="00035FF5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意味</w:t>
      </w:r>
      <w:r w:rsidR="00B643D4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的</w:t>
      </w:r>
      <w:r w:rsidR="00440437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「</w:t>
      </w:r>
      <w:r w:rsidR="00B643D4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怪物</w:t>
      </w:r>
      <w:r w:rsidR="00440437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」</w:t>
      </w:r>
      <w:r w:rsidR="00035FF5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角色，這種</w:t>
      </w:r>
      <w:r w:rsidR="002B6C95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細膩的詮釋方式</w:t>
      </w:r>
      <w:r w:rsidR="00035FF5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展現出</w:t>
      </w:r>
      <w:r w:rsidR="00CB4BC9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他使用</w:t>
      </w:r>
      <w:r w:rsidR="00035FF5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噴霧油漆</w:t>
      </w:r>
      <w:r w:rsidR="00CB4BC9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創作藝術的高技巧性</w:t>
      </w:r>
      <w:r w:rsidR="002B6C95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，</w:t>
      </w:r>
      <w:r w:rsidR="00CB4BC9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作品的色彩、人物與構圖的層次堆疊，一步一步</w:t>
      </w:r>
      <w:r w:rsidR="002B6C95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衝擊觀者的視覺而映入眼簾</w:t>
      </w:r>
      <w:r w:rsidR="00B643D4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。</w:t>
      </w:r>
      <w:r w:rsidR="00B643D4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 </w:t>
      </w:r>
      <w:r w:rsidR="00B643D4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這些</w:t>
      </w:r>
      <w:r w:rsidR="002B6C95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被</w:t>
      </w:r>
      <w:r w:rsidR="00243CD4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TENGO</w:t>
      </w:r>
      <w:r w:rsidR="00094A25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 xml:space="preserve"> one</w:t>
      </w:r>
      <w:r w:rsidR="002B6C95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所創造出來的「</w:t>
      </w:r>
      <w:r w:rsidR="00B643D4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怪物</w:t>
      </w:r>
      <w:r w:rsidR="00E74059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」形象</w:t>
      </w:r>
      <w:r w:rsidR="002B6C95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角色</w:t>
      </w:r>
      <w:r w:rsidR="00CB4BC9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是</w:t>
      </w:r>
      <w:r w:rsidR="002B6C95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代表著現實</w:t>
      </w:r>
      <w:r w:rsidR="00035FF5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社會</w:t>
      </w:r>
      <w:r w:rsidR="002B6C95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的「縮影」</w:t>
      </w:r>
      <w:r w:rsidR="00CB4BC9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，即是生活在</w:t>
      </w:r>
      <w:r w:rsidR="00035FF5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社會</w:t>
      </w:r>
      <w:r w:rsidR="00CB4BC9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當</w:t>
      </w:r>
      <w:r w:rsidR="00035FF5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中的「你」與「我」</w:t>
      </w:r>
      <w:r w:rsidR="004C22B0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，</w:t>
      </w:r>
      <w:r w:rsidR="00CB4BC9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不得成為自己</w:t>
      </w:r>
      <w:r w:rsidR="00E74059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而失去自我的寫照</w:t>
      </w:r>
      <w:r w:rsidR="00B643D4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。</w:t>
      </w:r>
    </w:p>
    <w:p w14:paraId="2202F284" w14:textId="77777777" w:rsidR="001E0CA4" w:rsidRPr="0079574A" w:rsidRDefault="001E0CA4" w:rsidP="00F9160A">
      <w:pPr>
        <w:spacing w:line="360" w:lineRule="auto"/>
        <w:ind w:firstLine="720"/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</w:pPr>
    </w:p>
    <w:p w14:paraId="44D337EF" w14:textId="1D0CD4EB" w:rsidR="00B643D4" w:rsidRDefault="0005415A" w:rsidP="008E3E08">
      <w:pPr>
        <w:spacing w:line="360" w:lineRule="auto"/>
        <w:ind w:firstLine="720"/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</w:pPr>
      <w:r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TENGA</w:t>
      </w:r>
      <w:r w:rsidR="00094A25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 xml:space="preserve"> one </w:t>
      </w:r>
      <w:r w:rsidR="00E74059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成功的將</w:t>
      </w:r>
      <w:r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塗鴉和</w:t>
      </w:r>
      <w:r w:rsidR="00D93260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藝術結合。受到日本畫廊的邀約多次舉辦展覽之外，更</w:t>
      </w:r>
      <w:r w:rsidR="00B643D4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於</w:t>
      </w:r>
      <w:r w:rsidR="00B643D4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2008</w:t>
      </w:r>
      <w:r w:rsidR="00B643D4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年</w:t>
      </w:r>
      <w:r w:rsidR="005A5800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被</w:t>
      </w:r>
      <w:r w:rsidR="005A5800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Walt Disney</w:t>
      </w:r>
      <w:r w:rsidR="005A5800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 xml:space="preserve"> </w:t>
      </w:r>
      <w:r w:rsidR="00B643D4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製作公司邀請</w:t>
      </w:r>
      <w:r w:rsidR="005A5800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，成為他們在洛杉磯舉辦的</w:t>
      </w:r>
      <w:r w:rsidR="00B643D4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Bloc28</w:t>
      </w:r>
      <w:r w:rsidR="005A5800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聯展的其中一位藝術家，使他的作品能受到更多不同領域族群的關注。</w:t>
      </w:r>
    </w:p>
    <w:p w14:paraId="5A589775" w14:textId="77777777" w:rsidR="0079574A" w:rsidRPr="0079574A" w:rsidRDefault="0079574A" w:rsidP="00B643D4">
      <w:pPr>
        <w:spacing w:line="360" w:lineRule="auto"/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</w:pPr>
    </w:p>
    <w:p w14:paraId="19A67852" w14:textId="66C9DDA2" w:rsidR="009C573C" w:rsidRDefault="00B643D4" w:rsidP="00B643D4">
      <w:pPr>
        <w:spacing w:line="360" w:lineRule="auto"/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</w:pPr>
      <w:r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Born in 1977 in Tokyo, Japan.</w:t>
      </w:r>
    </w:p>
    <w:p w14:paraId="694877B3" w14:textId="77777777" w:rsidR="00C401B6" w:rsidRPr="0079574A" w:rsidRDefault="00C401B6" w:rsidP="00B643D4">
      <w:pPr>
        <w:spacing w:line="360" w:lineRule="auto"/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</w:pPr>
    </w:p>
    <w:p w14:paraId="10FC6E8D" w14:textId="4FD8ADF8" w:rsidR="0005415A" w:rsidRDefault="000A51DA" w:rsidP="00F9160A">
      <w:pPr>
        <w:spacing w:line="360" w:lineRule="auto"/>
        <w:ind w:firstLine="720"/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</w:pPr>
      <w:r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T</w:t>
      </w:r>
      <w:r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ENGA</w:t>
      </w:r>
      <w:r w:rsidR="00B643D4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 </w:t>
      </w:r>
      <w:r w:rsidR="00094A25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 xml:space="preserve">one </w:t>
      </w:r>
      <w:r w:rsidR="00B643D4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started </w:t>
      </w:r>
      <w:r w:rsidR="0001099F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to form an interest in graffiti </w:t>
      </w:r>
      <w:r w:rsidR="007065B9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at</w:t>
      </w:r>
      <w:r w:rsidR="0001099F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 the age of fourteen</w:t>
      </w:r>
      <w:r w:rsidR="00854F77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 xml:space="preserve">, and became </w:t>
      </w:r>
      <w:r w:rsidR="00654F97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 xml:space="preserve">an active </w:t>
      </w:r>
      <w:r w:rsidR="00854F77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 xml:space="preserve">graffiti artist from the 90s onwards. </w:t>
      </w:r>
      <w:r w:rsidR="00575BF7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His </w:t>
      </w:r>
      <w:r w:rsidR="00B643D4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resume </w:t>
      </w:r>
      <w:r w:rsidR="00575BF7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also extends to collaborations with clothing brands </w:t>
      </w:r>
      <w:r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and web</w:t>
      </w:r>
      <w:r w:rsidR="00575BF7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 design</w:t>
      </w:r>
      <w:r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. T</w:t>
      </w:r>
      <w:r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ENGA</w:t>
      </w:r>
      <w:r w:rsidR="00B643D4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 </w:t>
      </w:r>
      <w:r w:rsidR="00094A25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 xml:space="preserve">one </w:t>
      </w:r>
      <w:r w:rsidR="00B643D4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is a versatile artist, </w:t>
      </w:r>
      <w:r w:rsidR="00575BF7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his body of work ranges</w:t>
      </w:r>
      <w:r w:rsidR="00B643D4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 from mural painting</w:t>
      </w:r>
      <w:r w:rsidR="00575BF7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,</w:t>
      </w:r>
      <w:r w:rsidR="00B643D4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 sculpture to graphic design. He</w:t>
      </w:r>
      <w:r w:rsidR="00B643D4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 xml:space="preserve"> </w:t>
      </w:r>
      <w:r w:rsidR="009C573C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is known</w:t>
      </w:r>
      <w:r w:rsidR="009C573C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 xml:space="preserve"> for </w:t>
      </w:r>
      <w:r w:rsidR="00654F97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lastRenderedPageBreak/>
        <w:t xml:space="preserve">his realistic and grotesque, </w:t>
      </w:r>
      <w:r w:rsidR="00B643D4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yet comical and li</w:t>
      </w:r>
      <w:r w:rsidR="00262DB2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vely monsters</w:t>
      </w:r>
      <w:r w:rsidR="00654F97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. These are</w:t>
      </w:r>
      <w:r w:rsidR="00262DB2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 </w:t>
      </w:r>
      <w:r w:rsidR="00837D1B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rendered</w:t>
      </w:r>
      <w:r w:rsidR="00262DB2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 on</w:t>
      </w:r>
      <w:r w:rsidR="005F6300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 </w:t>
      </w:r>
      <w:r w:rsidR="00262DB2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wall</w:t>
      </w:r>
      <w:r w:rsidR="00724070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s</w:t>
      </w:r>
      <w:r w:rsidR="0075273F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 </w:t>
      </w:r>
      <w:r w:rsidR="00BB5571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by</w:t>
      </w:r>
      <w:r w:rsidR="00262DB2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 xml:space="preserve"> </w:t>
      </w:r>
      <w:r w:rsidR="00262DB2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spray cans </w:t>
      </w:r>
      <w:r w:rsidR="00BB5571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with</w:t>
      </w:r>
      <w:r w:rsidR="00262DB2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 xml:space="preserve"> </w:t>
      </w:r>
      <w:r w:rsidR="00B643D4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impressive technique. T</w:t>
      </w:r>
      <w:r w:rsidR="0075273F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ENGA </w:t>
      </w:r>
      <w:r w:rsidR="004167A7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one </w:t>
      </w:r>
      <w:r w:rsidR="0075273F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portrays these monsters</w:t>
      </w:r>
      <w:r w:rsidR="00B643D4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 as </w:t>
      </w:r>
      <w:r w:rsidR="00B643D4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“</w:t>
      </w:r>
      <w:r w:rsidR="00B643D4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portraits</w:t>
      </w:r>
      <w:r w:rsidR="00B643D4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”</w:t>
      </w:r>
      <w:r w:rsidR="00B643D4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 of </w:t>
      </w:r>
      <w:r w:rsidR="00587A1D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the </w:t>
      </w:r>
      <w:r w:rsidR="00B643D4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absurd</w:t>
      </w:r>
      <w:r w:rsidR="00587A1D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ities</w:t>
      </w:r>
      <w:r w:rsidR="00B643D4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 in modern society</w:t>
      </w:r>
      <w:r w:rsidR="00A72036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: wars, natural </w:t>
      </w:r>
      <w:r w:rsidR="00B643D4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disasters, to </w:t>
      </w:r>
      <w:r w:rsidR="00724070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political incidents </w:t>
      </w:r>
      <w:r w:rsidR="00B643D4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and </w:t>
      </w:r>
      <w:r w:rsidR="00724070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economic failures</w:t>
      </w:r>
      <w:r w:rsidR="00B643D4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. A</w:t>
      </w:r>
      <w:r w:rsidR="004167A7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bove all, </w:t>
      </w:r>
      <w:r w:rsidR="0046611D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through these monsters, </w:t>
      </w:r>
      <w:r w:rsidR="004167A7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TENGA one represents himself</w:t>
      </w:r>
      <w:r w:rsidR="009A5CCF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 </w:t>
      </w:r>
      <w:r w:rsidR="00B643D4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and the audience.</w:t>
      </w:r>
      <w:r w:rsidR="00B643D4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 xml:space="preserve"> </w:t>
      </w:r>
    </w:p>
    <w:p w14:paraId="0A960519" w14:textId="77777777" w:rsidR="00A72036" w:rsidRPr="0079574A" w:rsidRDefault="00A72036" w:rsidP="00F9160A">
      <w:pPr>
        <w:spacing w:line="360" w:lineRule="auto"/>
        <w:ind w:firstLine="720"/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</w:pPr>
    </w:p>
    <w:p w14:paraId="7F5C573E" w14:textId="67F47F88" w:rsidR="00601168" w:rsidRPr="006D6E5D" w:rsidRDefault="00BF515C" w:rsidP="006D6E5D">
      <w:pPr>
        <w:spacing w:line="360" w:lineRule="auto"/>
        <w:rPr>
          <w:rFonts w:ascii="Heiti TC Light" w:eastAsia="Heiti TC Light" w:hAnsi="Helvetica"/>
          <w:b/>
          <w:sz w:val="28"/>
          <w:szCs w:val="28"/>
          <w:lang w:eastAsia="zh-TW"/>
        </w:rPr>
      </w:pPr>
      <w:r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Combining the spontaneity</w:t>
      </w:r>
      <w:r w:rsidR="00902F2B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 </w:t>
      </w:r>
      <w:r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of </w:t>
      </w:r>
      <w:r w:rsidR="0005415A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Graffiti and</w:t>
      </w:r>
      <w:r w:rsidR="00BE2697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 the conceptual practices </w:t>
      </w:r>
      <w:r w:rsidR="00644EC4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of</w:t>
      </w:r>
      <w:r w:rsidR="00BE2697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 the </w:t>
      </w:r>
      <w:r w:rsidR="00902F2B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Fine Arts</w:t>
      </w:r>
      <w:r w:rsidR="0005415A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, </w:t>
      </w:r>
      <w:r w:rsidR="006D6E5D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T</w:t>
      </w:r>
      <w:r w:rsidR="0005415A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ENGA </w:t>
      </w:r>
      <w:r w:rsidR="009A5CCF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one </w:t>
      </w:r>
      <w:r w:rsidR="006D6E5D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successfully fusions the two expressive areas</w:t>
      </w:r>
      <w:r w:rsidR="0005415A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.</w:t>
      </w:r>
      <w:r w:rsidR="00C40AFD" w:rsidRPr="0079574A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 xml:space="preserve"> </w:t>
      </w:r>
      <w:r w:rsidR="006D6E5D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His </w:t>
      </w:r>
      <w:r w:rsidR="006D6E5D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active</w:t>
      </w:r>
      <w:r w:rsidR="006D6E5D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 artistic activity has led him to </w:t>
      </w:r>
      <w:r w:rsidR="006D6E5D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several features</w:t>
      </w:r>
      <w:r w:rsidR="006D6E5D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 xml:space="preserve"> in Japanese </w:t>
      </w:r>
      <w:r w:rsidR="009A5CCF" w:rsidRPr="0079574A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galleries</w:t>
      </w:r>
      <w:r w:rsidR="0046611D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, and i</w:t>
      </w:r>
      <w:r w:rsidR="00D93260" w:rsidRPr="00D93260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n 2008 he was invited by Walt Disney Production to be part of their collective exhibi</w:t>
      </w:r>
      <w:r w:rsidR="00713727">
        <w:rPr>
          <w:rFonts w:ascii="Heiti TC Light" w:eastAsia="Heiti TC Light" w:hAnsi="Helvetica"/>
          <w:color w:val="000000" w:themeColor="text1"/>
          <w:sz w:val="20"/>
          <w:szCs w:val="20"/>
          <w:lang w:eastAsia="zh-TW"/>
        </w:rPr>
        <w:t>tion Bloc28 held in Los Angeles</w:t>
      </w:r>
      <w:r w:rsidR="00713727">
        <w:rPr>
          <w:rFonts w:ascii="Heiti TC Light" w:eastAsia="Heiti TC Light" w:hAnsi="Helvetica" w:hint="eastAsia"/>
          <w:color w:val="000000" w:themeColor="text1"/>
          <w:sz w:val="20"/>
          <w:szCs w:val="20"/>
          <w:lang w:eastAsia="zh-TW"/>
        </w:rPr>
        <w:t>.</w:t>
      </w:r>
    </w:p>
    <w:p w14:paraId="3E7725BF" w14:textId="77777777" w:rsidR="00701544" w:rsidRDefault="00701544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</w:p>
    <w:p w14:paraId="03C742A3" w14:textId="77777777" w:rsidR="008E3E08" w:rsidRDefault="008E3E08" w:rsidP="00BA68E4">
      <w:pPr>
        <w:spacing w:line="360" w:lineRule="auto"/>
        <w:rPr>
          <w:rFonts w:ascii="Heiti TC Light" w:eastAsia="Heiti TC Light" w:hAnsi="Helvetica"/>
          <w:b/>
          <w:sz w:val="28"/>
          <w:szCs w:val="28"/>
          <w:lang w:eastAsia="zh-TW"/>
        </w:rPr>
      </w:pPr>
    </w:p>
    <w:p w14:paraId="0E540809" w14:textId="77777777" w:rsidR="008E3E08" w:rsidRDefault="008E3E08" w:rsidP="00BA68E4">
      <w:pPr>
        <w:spacing w:line="360" w:lineRule="auto"/>
        <w:rPr>
          <w:rFonts w:ascii="Heiti TC Light" w:eastAsia="Heiti TC Light" w:hAnsi="Helvetica"/>
          <w:b/>
          <w:sz w:val="28"/>
          <w:szCs w:val="28"/>
          <w:lang w:eastAsia="zh-TW"/>
        </w:rPr>
      </w:pPr>
    </w:p>
    <w:p w14:paraId="48C50A2D" w14:textId="77777777" w:rsidR="008E3E08" w:rsidRDefault="008E3E08" w:rsidP="00BA68E4">
      <w:pPr>
        <w:spacing w:line="360" w:lineRule="auto"/>
        <w:rPr>
          <w:rFonts w:ascii="Heiti TC Light" w:eastAsia="Heiti TC Light" w:hAnsi="Helvetica"/>
          <w:b/>
          <w:sz w:val="28"/>
          <w:szCs w:val="28"/>
          <w:lang w:eastAsia="zh-TW"/>
        </w:rPr>
      </w:pPr>
    </w:p>
    <w:p w14:paraId="4A243012" w14:textId="77777777" w:rsidR="008E3E08" w:rsidRDefault="008E3E08" w:rsidP="00BA68E4">
      <w:pPr>
        <w:spacing w:line="360" w:lineRule="auto"/>
        <w:rPr>
          <w:rFonts w:ascii="Heiti TC Light" w:eastAsia="Heiti TC Light" w:hAnsi="Helvetica"/>
          <w:b/>
          <w:sz w:val="28"/>
          <w:szCs w:val="28"/>
          <w:lang w:eastAsia="zh-TW"/>
        </w:rPr>
      </w:pPr>
    </w:p>
    <w:p w14:paraId="69550691" w14:textId="77777777" w:rsidR="008E3E08" w:rsidRDefault="008E3E08" w:rsidP="00BA68E4">
      <w:pPr>
        <w:spacing w:line="360" w:lineRule="auto"/>
        <w:rPr>
          <w:rFonts w:ascii="Heiti TC Light" w:eastAsia="Heiti TC Light" w:hAnsi="Helvetica"/>
          <w:b/>
          <w:sz w:val="28"/>
          <w:szCs w:val="28"/>
          <w:lang w:eastAsia="zh-TW"/>
        </w:rPr>
      </w:pPr>
    </w:p>
    <w:p w14:paraId="7DE9D551" w14:textId="77777777" w:rsidR="008E3E08" w:rsidRDefault="008E3E08" w:rsidP="00BA68E4">
      <w:pPr>
        <w:spacing w:line="360" w:lineRule="auto"/>
        <w:rPr>
          <w:rFonts w:ascii="Heiti TC Light" w:eastAsia="Heiti TC Light" w:hAnsi="Helvetica"/>
          <w:b/>
          <w:sz w:val="28"/>
          <w:szCs w:val="28"/>
          <w:lang w:eastAsia="zh-TW"/>
        </w:rPr>
      </w:pPr>
    </w:p>
    <w:p w14:paraId="0EA9932B" w14:textId="77777777" w:rsidR="008E3E08" w:rsidRDefault="008E3E08" w:rsidP="00BA68E4">
      <w:pPr>
        <w:spacing w:line="360" w:lineRule="auto"/>
        <w:rPr>
          <w:rFonts w:ascii="Heiti TC Light" w:eastAsia="Heiti TC Light" w:hAnsi="Helvetica"/>
          <w:b/>
          <w:sz w:val="28"/>
          <w:szCs w:val="28"/>
          <w:lang w:eastAsia="zh-TW"/>
        </w:rPr>
      </w:pPr>
    </w:p>
    <w:p w14:paraId="1A7F8D26" w14:textId="77777777" w:rsidR="008E3E08" w:rsidRDefault="008E3E08" w:rsidP="00BA68E4">
      <w:pPr>
        <w:spacing w:line="360" w:lineRule="auto"/>
        <w:rPr>
          <w:rFonts w:ascii="Heiti TC Light" w:eastAsia="Heiti TC Light" w:hAnsi="Helvetica"/>
          <w:b/>
          <w:sz w:val="28"/>
          <w:szCs w:val="28"/>
          <w:lang w:eastAsia="zh-TW"/>
        </w:rPr>
      </w:pPr>
    </w:p>
    <w:p w14:paraId="2A56AAF2" w14:textId="77777777" w:rsidR="008E3E08" w:rsidRDefault="008E3E08" w:rsidP="00BA68E4">
      <w:pPr>
        <w:spacing w:line="360" w:lineRule="auto"/>
        <w:rPr>
          <w:rFonts w:ascii="Heiti TC Light" w:eastAsia="Heiti TC Light" w:hAnsi="Helvetica"/>
          <w:b/>
          <w:sz w:val="28"/>
          <w:szCs w:val="28"/>
          <w:lang w:eastAsia="zh-TW"/>
        </w:rPr>
      </w:pPr>
    </w:p>
    <w:p w14:paraId="59E8CBF9" w14:textId="77777777" w:rsidR="008E3E08" w:rsidRDefault="008E3E08" w:rsidP="00BA68E4">
      <w:pPr>
        <w:spacing w:line="360" w:lineRule="auto"/>
        <w:rPr>
          <w:rFonts w:ascii="Heiti TC Light" w:eastAsia="Heiti TC Light" w:hAnsi="Helvetica"/>
          <w:b/>
          <w:sz w:val="28"/>
          <w:szCs w:val="28"/>
          <w:lang w:eastAsia="zh-TW"/>
        </w:rPr>
      </w:pPr>
    </w:p>
    <w:p w14:paraId="52E5E2ED" w14:textId="77777777" w:rsidR="008E3E08" w:rsidRDefault="008E3E08" w:rsidP="00BA68E4">
      <w:pPr>
        <w:spacing w:line="360" w:lineRule="auto"/>
        <w:rPr>
          <w:rFonts w:ascii="Heiti TC Light" w:eastAsia="Heiti TC Light" w:hAnsi="Helvetica"/>
          <w:b/>
          <w:sz w:val="28"/>
          <w:szCs w:val="28"/>
          <w:lang w:eastAsia="zh-TW"/>
        </w:rPr>
      </w:pPr>
    </w:p>
    <w:p w14:paraId="583F8546" w14:textId="77777777" w:rsidR="008E3E08" w:rsidRDefault="008E3E08" w:rsidP="00BA68E4">
      <w:pPr>
        <w:spacing w:line="360" w:lineRule="auto"/>
        <w:rPr>
          <w:rFonts w:ascii="Heiti TC Light" w:eastAsia="Heiti TC Light" w:hAnsi="Helvetica"/>
          <w:b/>
          <w:sz w:val="28"/>
          <w:szCs w:val="28"/>
          <w:lang w:eastAsia="zh-TW"/>
        </w:rPr>
      </w:pPr>
    </w:p>
    <w:p w14:paraId="17E8ACD8" w14:textId="77777777" w:rsidR="008E3E08" w:rsidRDefault="008E3E08" w:rsidP="00BA68E4">
      <w:pPr>
        <w:spacing w:line="360" w:lineRule="auto"/>
        <w:rPr>
          <w:rFonts w:ascii="Heiti TC Light" w:eastAsia="Heiti TC Light" w:hAnsi="Helvetica"/>
          <w:b/>
          <w:sz w:val="28"/>
          <w:szCs w:val="28"/>
          <w:lang w:eastAsia="zh-TW"/>
        </w:rPr>
      </w:pPr>
    </w:p>
    <w:p w14:paraId="543B88D9" w14:textId="77777777" w:rsidR="008E3E08" w:rsidRDefault="008E3E08" w:rsidP="00BA68E4">
      <w:pPr>
        <w:spacing w:line="360" w:lineRule="auto"/>
        <w:rPr>
          <w:rFonts w:ascii="Heiti TC Light" w:eastAsia="Heiti TC Light" w:hAnsi="Helvetica"/>
          <w:b/>
          <w:sz w:val="28"/>
          <w:szCs w:val="28"/>
          <w:lang w:eastAsia="zh-TW"/>
        </w:rPr>
      </w:pPr>
    </w:p>
    <w:p w14:paraId="0AFDD762" w14:textId="77777777" w:rsidR="008E3E08" w:rsidRDefault="008E3E08" w:rsidP="00BA68E4">
      <w:pPr>
        <w:spacing w:line="360" w:lineRule="auto"/>
        <w:rPr>
          <w:rFonts w:ascii="Heiti TC Light" w:eastAsia="Heiti TC Light" w:hAnsi="Helvetica"/>
          <w:b/>
          <w:sz w:val="28"/>
          <w:szCs w:val="28"/>
          <w:lang w:eastAsia="zh-TW"/>
        </w:rPr>
      </w:pPr>
    </w:p>
    <w:p w14:paraId="2A369826" w14:textId="77777777" w:rsidR="00AE17B4" w:rsidRDefault="00AE17B4" w:rsidP="00BA68E4">
      <w:pPr>
        <w:spacing w:line="360" w:lineRule="auto"/>
        <w:rPr>
          <w:rFonts w:ascii="Heiti TC Light" w:eastAsia="Heiti TC Light" w:hAnsi="Helvetica"/>
          <w:b/>
          <w:sz w:val="28"/>
          <w:szCs w:val="28"/>
          <w:lang w:eastAsia="zh-TW"/>
        </w:rPr>
      </w:pPr>
    </w:p>
    <w:p w14:paraId="473C8951" w14:textId="77777777" w:rsidR="008E3E08" w:rsidRDefault="008E3E08" w:rsidP="00BA68E4">
      <w:pPr>
        <w:spacing w:line="360" w:lineRule="auto"/>
        <w:rPr>
          <w:rFonts w:ascii="Heiti TC Light" w:eastAsia="Heiti TC Light" w:hAnsi="Helvetica"/>
          <w:b/>
          <w:sz w:val="28"/>
          <w:szCs w:val="28"/>
          <w:lang w:eastAsia="zh-TW"/>
        </w:rPr>
      </w:pPr>
    </w:p>
    <w:p w14:paraId="7BEFD4B8" w14:textId="5C4D3D40" w:rsidR="00701544" w:rsidRPr="00701544" w:rsidRDefault="00701544" w:rsidP="00BA68E4">
      <w:pPr>
        <w:spacing w:line="360" w:lineRule="auto"/>
        <w:rPr>
          <w:rFonts w:ascii="Heiti TC Light" w:eastAsia="Heiti TC Light" w:hAnsi="Helvetica"/>
          <w:b/>
          <w:sz w:val="28"/>
          <w:szCs w:val="28"/>
          <w:lang w:eastAsia="zh-TW"/>
        </w:rPr>
      </w:pPr>
      <w:r w:rsidRPr="00701544">
        <w:rPr>
          <w:rFonts w:ascii="Heiti TC Light" w:eastAsia="Heiti TC Light" w:hAnsi="Helvetica" w:hint="eastAsia"/>
          <w:b/>
          <w:sz w:val="28"/>
          <w:szCs w:val="28"/>
          <w:lang w:eastAsia="zh-TW"/>
        </w:rPr>
        <w:t>Exhibition</w:t>
      </w:r>
    </w:p>
    <w:p w14:paraId="16B1E946" w14:textId="23C1E933" w:rsidR="00701544" w:rsidRPr="00BA68E4" w:rsidRDefault="00701544" w:rsidP="0070154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2017 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 xml:space="preserve">  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"RO 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>·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 SEN 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>·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 ZU"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,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 Gallery TRAX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,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 Yamanashi</w:t>
      </w:r>
    </w:p>
    <w:p w14:paraId="424EEF4E" w14:textId="152CFE00" w:rsidR="00701544" w:rsidRPr="00BA68E4" w:rsidRDefault="00701544" w:rsidP="0070154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>
        <w:rPr>
          <w:rFonts w:ascii="Heiti TC Light" w:eastAsia="Heiti TC Light" w:hAnsi="Helvetica" w:hint="eastAsia"/>
          <w:sz w:val="20"/>
          <w:szCs w:val="20"/>
          <w:lang w:eastAsia="zh-TW"/>
        </w:rPr>
        <w:t xml:space="preserve">           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 "HIDDEN ANNUAL"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,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 WAG GALLERY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,</w:t>
      </w:r>
      <w:r>
        <w:rPr>
          <w:rFonts w:ascii="Heiti TC Light" w:eastAsia="Heiti TC Light" w:hAnsi="Helvetica"/>
          <w:sz w:val="20"/>
          <w:szCs w:val="20"/>
          <w:lang w:eastAsia="zh-TW"/>
        </w:rPr>
        <w:t xml:space="preserve"> T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okyo</w:t>
      </w:r>
    </w:p>
    <w:p w14:paraId="693F6B1C" w14:textId="2F411012" w:rsidR="00701544" w:rsidRPr="00BA68E4" w:rsidRDefault="00701544" w:rsidP="0070154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2016 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 xml:space="preserve"> 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>"</w:t>
      </w:r>
      <w:proofErr w:type="spellStart"/>
      <w:r w:rsidRPr="00BA68E4">
        <w:rPr>
          <w:rFonts w:ascii="Heiti TC Light" w:eastAsia="Heiti TC Light" w:hAnsi="Helvetica"/>
          <w:sz w:val="20"/>
          <w:szCs w:val="20"/>
          <w:lang w:eastAsia="zh-TW"/>
        </w:rPr>
        <w:t>Sonoida</w:t>
      </w:r>
      <w:proofErr w:type="spellEnd"/>
      <w:r w:rsidRPr="00BA68E4">
        <w:rPr>
          <w:rFonts w:ascii="Heiti TC Light" w:eastAsia="Heiti TC Light" w:hAnsi="Helvetica"/>
          <w:sz w:val="20"/>
          <w:szCs w:val="20"/>
          <w:lang w:eastAsia="zh-TW"/>
        </w:rPr>
        <w:t>"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,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 </w:t>
      </w:r>
      <w:proofErr w:type="spellStart"/>
      <w:r w:rsidRPr="00BA68E4">
        <w:rPr>
          <w:rFonts w:ascii="Heiti TC Light" w:eastAsia="Heiti TC Light" w:hAnsi="Helvetica"/>
          <w:sz w:val="20"/>
          <w:szCs w:val="20"/>
          <w:lang w:eastAsia="zh-TW"/>
        </w:rPr>
        <w:t>Tennozu</w:t>
      </w:r>
      <w:proofErr w:type="spellEnd"/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 Isle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,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 Tokyo</w:t>
      </w:r>
    </w:p>
    <w:p w14:paraId="40FD00F7" w14:textId="73AEA94E" w:rsidR="00701544" w:rsidRPr="00BA68E4" w:rsidRDefault="00701544" w:rsidP="0070154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>
        <w:rPr>
          <w:rFonts w:ascii="Heiti TC Light" w:eastAsia="Heiti TC Light" w:hAnsi="Helvetica" w:hint="eastAsia"/>
          <w:sz w:val="20"/>
          <w:szCs w:val="20"/>
          <w:lang w:eastAsia="zh-TW"/>
        </w:rPr>
        <w:t xml:space="preserve">          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 "BUCKLE KOBO OPENING"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,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 BUCKEL KOBO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,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 Tokyo</w:t>
      </w:r>
    </w:p>
    <w:p w14:paraId="451ADDDF" w14:textId="1F74F1EA" w:rsidR="00701544" w:rsidRPr="00BA68E4" w:rsidRDefault="00701544" w:rsidP="0070154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2015 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 xml:space="preserve"> 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>"SIDE CORE - TOKYO WALKMAN -"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,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 HIROMI YOSHII ROPPONGI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,</w:t>
      </w:r>
      <w:r>
        <w:rPr>
          <w:rFonts w:ascii="Heiti TC Light" w:eastAsia="Heiti TC Light" w:hAnsi="Helvetica"/>
          <w:sz w:val="20"/>
          <w:szCs w:val="20"/>
          <w:lang w:eastAsia="zh-TW"/>
        </w:rPr>
        <w:t xml:space="preserve"> T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okyo</w:t>
      </w:r>
    </w:p>
    <w:p w14:paraId="32BE7B32" w14:textId="1B83DF8D" w:rsidR="00701544" w:rsidRPr="00BA68E4" w:rsidRDefault="00701544" w:rsidP="0070154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>
        <w:rPr>
          <w:rFonts w:ascii="Heiti TC Light" w:eastAsia="Heiti TC Light" w:hAnsi="Helvetica" w:hint="eastAsia"/>
          <w:sz w:val="20"/>
          <w:szCs w:val="20"/>
          <w:lang w:eastAsia="zh-TW"/>
        </w:rPr>
        <w:t xml:space="preserve">           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>"POP &amp; STREET"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,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 Seibu Shibuya store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,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 Tokyo</w:t>
      </w:r>
    </w:p>
    <w:p w14:paraId="5088F612" w14:textId="540554F7" w:rsidR="00701544" w:rsidRPr="00BA68E4" w:rsidRDefault="00701544" w:rsidP="0070154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2014 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 xml:space="preserve"> 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"BCTION" New </w:t>
      </w:r>
      <w:proofErr w:type="spellStart"/>
      <w:r w:rsidRPr="00BA68E4">
        <w:rPr>
          <w:rFonts w:ascii="Heiti TC Light" w:eastAsia="Heiti TC Light" w:hAnsi="Helvetica"/>
          <w:sz w:val="20"/>
          <w:szCs w:val="20"/>
          <w:lang w:eastAsia="zh-TW"/>
        </w:rPr>
        <w:t>Kojimachi</w:t>
      </w:r>
      <w:proofErr w:type="spellEnd"/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 Building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,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 Tokyo</w:t>
      </w:r>
    </w:p>
    <w:p w14:paraId="3154E044" w14:textId="571D5837" w:rsidR="00701544" w:rsidRPr="00BA68E4" w:rsidRDefault="00701544" w:rsidP="0070154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>
        <w:rPr>
          <w:rFonts w:ascii="Heiti TC Light" w:eastAsia="Heiti TC Light" w:hAnsi="Helvetica" w:hint="eastAsia"/>
          <w:sz w:val="20"/>
          <w:szCs w:val="20"/>
          <w:lang w:eastAsia="zh-TW"/>
        </w:rPr>
        <w:t xml:space="preserve">          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 "SIDE CORE - Representation of Public Sphere -"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,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 Seibu Shibuya Store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,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 Tokyo</w:t>
      </w:r>
    </w:p>
    <w:p w14:paraId="202C4E5F" w14:textId="13F84759" w:rsidR="00701544" w:rsidRPr="00BA68E4" w:rsidRDefault="00701544" w:rsidP="0070154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2011 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 xml:space="preserve"> 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>"IUTER GRAND OPENING"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,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 Milan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,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 Italy</w:t>
      </w:r>
    </w:p>
    <w:p w14:paraId="5EC758CB" w14:textId="5839F126" w:rsidR="00701544" w:rsidRPr="00BA68E4" w:rsidRDefault="00701544" w:rsidP="0070154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>
        <w:rPr>
          <w:rFonts w:ascii="Heiti TC Light" w:eastAsia="Heiti TC Light" w:hAnsi="Helvetica" w:hint="eastAsia"/>
          <w:sz w:val="20"/>
          <w:szCs w:val="20"/>
          <w:lang w:eastAsia="zh-TW"/>
        </w:rPr>
        <w:t xml:space="preserve">           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>"</w:t>
      </w:r>
      <w:proofErr w:type="spellStart"/>
      <w:r w:rsidRPr="00BA68E4">
        <w:rPr>
          <w:rFonts w:ascii="Heiti TC Light" w:eastAsia="Heiti TC Light" w:hAnsi="Helvetica"/>
          <w:sz w:val="20"/>
          <w:szCs w:val="20"/>
          <w:lang w:eastAsia="zh-TW"/>
        </w:rPr>
        <w:t>Sb</w:t>
      </w:r>
      <w:proofErr w:type="spellEnd"/>
      <w:r w:rsidRPr="00BA68E4">
        <w:rPr>
          <w:rFonts w:ascii="Heiti TC Light" w:eastAsia="Heiti TC Light" w:hAnsi="Helvetica"/>
          <w:sz w:val="20"/>
          <w:szCs w:val="20"/>
          <w:lang w:eastAsia="zh-TW"/>
        </w:rPr>
        <w:t>" FILL "HARMONY Vol.2"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,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 Shenzhen Garage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,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 Tokyo</w:t>
      </w:r>
    </w:p>
    <w:p w14:paraId="20A64C20" w14:textId="0118ABC4" w:rsidR="00701544" w:rsidRPr="00BA68E4" w:rsidRDefault="00701544" w:rsidP="0070154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2010 </w:t>
      </w:r>
      <w:r w:rsidR="00E40CBB">
        <w:rPr>
          <w:rFonts w:ascii="Heiti TC Light" w:eastAsia="Heiti TC Light" w:hAnsi="Helvetica" w:hint="eastAsia"/>
          <w:sz w:val="20"/>
          <w:szCs w:val="20"/>
          <w:lang w:eastAsia="zh-TW"/>
        </w:rPr>
        <w:t xml:space="preserve"> 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"Crazy </w:t>
      </w:r>
      <w:proofErr w:type="spellStart"/>
      <w:r w:rsidRPr="00BA68E4">
        <w:rPr>
          <w:rFonts w:ascii="Heiti TC Light" w:eastAsia="Heiti TC Light" w:hAnsi="Helvetica"/>
          <w:sz w:val="20"/>
          <w:szCs w:val="20"/>
          <w:lang w:eastAsia="zh-TW"/>
        </w:rPr>
        <w:t>Crimers</w:t>
      </w:r>
      <w:proofErr w:type="spellEnd"/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 2"</w:t>
      </w:r>
      <w:r w:rsidR="00E40CBB">
        <w:rPr>
          <w:rFonts w:ascii="Heiti TC Light" w:eastAsia="Heiti TC Light" w:hAnsi="Helvetica" w:hint="eastAsia"/>
          <w:sz w:val="20"/>
          <w:szCs w:val="20"/>
          <w:lang w:eastAsia="zh-TW"/>
        </w:rPr>
        <w:t>,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 Gallery </w:t>
      </w:r>
      <w:proofErr w:type="spellStart"/>
      <w:r w:rsidRPr="00BA68E4">
        <w:rPr>
          <w:rFonts w:ascii="Heiti TC Light" w:eastAsia="Heiti TC Light" w:hAnsi="Helvetica"/>
          <w:sz w:val="20"/>
          <w:szCs w:val="20"/>
          <w:lang w:eastAsia="zh-TW"/>
        </w:rPr>
        <w:t>Caso</w:t>
      </w:r>
      <w:proofErr w:type="spellEnd"/>
      <w:r w:rsidR="00E40CBB">
        <w:rPr>
          <w:rFonts w:ascii="Heiti TC Light" w:eastAsia="Heiti TC Light" w:hAnsi="Helvetica" w:hint="eastAsia"/>
          <w:sz w:val="20"/>
          <w:szCs w:val="20"/>
          <w:lang w:eastAsia="zh-TW"/>
        </w:rPr>
        <w:t>,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 Osaka</w:t>
      </w:r>
    </w:p>
    <w:p w14:paraId="26C31C14" w14:textId="5B026AB7" w:rsidR="00701544" w:rsidRPr="00BA68E4" w:rsidRDefault="00701544" w:rsidP="0070154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2009 </w:t>
      </w:r>
      <w:r w:rsidR="00E40CBB">
        <w:rPr>
          <w:rFonts w:ascii="Heiti TC Light" w:eastAsia="Heiti TC Light" w:hAnsi="Helvetica" w:hint="eastAsia"/>
          <w:sz w:val="20"/>
          <w:szCs w:val="20"/>
          <w:lang w:eastAsia="zh-TW"/>
        </w:rPr>
        <w:t xml:space="preserve"> 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>"OTSUYA"</w:t>
      </w:r>
      <w:r w:rsidR="00E40CBB">
        <w:rPr>
          <w:rFonts w:ascii="Heiti TC Light" w:eastAsia="Heiti TC Light" w:hAnsi="Helvetica" w:hint="eastAsia"/>
          <w:sz w:val="20"/>
          <w:szCs w:val="20"/>
          <w:lang w:eastAsia="zh-TW"/>
        </w:rPr>
        <w:t>,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 Compound Gallery Oregon</w:t>
      </w:r>
      <w:r w:rsidR="00E40CBB">
        <w:rPr>
          <w:rFonts w:ascii="Heiti TC Light" w:eastAsia="Heiti TC Light" w:hAnsi="Helvetica" w:hint="eastAsia"/>
          <w:sz w:val="20"/>
          <w:szCs w:val="20"/>
          <w:lang w:eastAsia="zh-TW"/>
        </w:rPr>
        <w:t>,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 USA</w:t>
      </w:r>
    </w:p>
    <w:p w14:paraId="2618E470" w14:textId="09E93A92" w:rsidR="00701544" w:rsidRPr="00BA68E4" w:rsidRDefault="00E40CBB" w:rsidP="0070154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>
        <w:rPr>
          <w:rFonts w:ascii="Heiti TC Light" w:eastAsia="Heiti TC Light" w:hAnsi="Helvetica" w:hint="eastAsia"/>
          <w:sz w:val="20"/>
          <w:szCs w:val="20"/>
          <w:lang w:eastAsia="zh-TW"/>
        </w:rPr>
        <w:t xml:space="preserve">           </w:t>
      </w:r>
      <w:r>
        <w:rPr>
          <w:rFonts w:ascii="Heiti TC Light" w:eastAsia="Heiti TC Light" w:hAnsi="Helvetica"/>
          <w:sz w:val="20"/>
          <w:szCs w:val="20"/>
          <w:lang w:eastAsia="zh-TW"/>
        </w:rPr>
        <w:t>"BLOC 28"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,</w:t>
      </w:r>
      <w:r w:rsidR="00701544"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 DISNEY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,</w:t>
      </w:r>
      <w:r w:rsidR="00701544"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 Hong Kong</w:t>
      </w:r>
    </w:p>
    <w:p w14:paraId="53BF4036" w14:textId="21E2AED4" w:rsidR="00633163" w:rsidRDefault="00E40CBB" w:rsidP="0070154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>
        <w:rPr>
          <w:rFonts w:ascii="Heiti TC Light" w:eastAsia="Heiti TC Light" w:hAnsi="Helvetica"/>
          <w:sz w:val="20"/>
          <w:szCs w:val="20"/>
          <w:lang w:eastAsia="zh-TW"/>
        </w:rPr>
        <w:t xml:space="preserve">2008 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 xml:space="preserve"> </w:t>
      </w:r>
      <w:r>
        <w:rPr>
          <w:rFonts w:ascii="Heiti TC Light" w:eastAsia="Heiti TC Light" w:hAnsi="Helvetica"/>
          <w:sz w:val="20"/>
          <w:szCs w:val="20"/>
          <w:lang w:eastAsia="zh-TW"/>
        </w:rPr>
        <w:t>"BLOC 28"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 xml:space="preserve">, </w:t>
      </w:r>
      <w:r w:rsidR="00701544" w:rsidRPr="00BA68E4">
        <w:rPr>
          <w:rFonts w:ascii="Heiti TC Light" w:eastAsia="Heiti TC Light" w:hAnsi="Helvetica"/>
          <w:sz w:val="20"/>
          <w:szCs w:val="20"/>
          <w:lang w:eastAsia="zh-TW"/>
        </w:rPr>
        <w:t>DISNEY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,</w:t>
      </w:r>
      <w:r>
        <w:rPr>
          <w:rFonts w:ascii="Heiti TC Light" w:eastAsia="Heiti TC Light" w:hAnsi="Helvetica"/>
          <w:sz w:val="20"/>
          <w:szCs w:val="20"/>
          <w:lang w:eastAsia="zh-TW"/>
        </w:rPr>
        <w:t xml:space="preserve"> US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A</w:t>
      </w:r>
    </w:p>
    <w:p w14:paraId="786CC389" w14:textId="77777777" w:rsidR="008E3E08" w:rsidRDefault="008E3E08" w:rsidP="00BA68E4">
      <w:pPr>
        <w:spacing w:line="360" w:lineRule="auto"/>
        <w:rPr>
          <w:rFonts w:ascii="Heiti TC Light" w:eastAsia="Heiti TC Light" w:hAnsi="Helvetica"/>
          <w:b/>
          <w:sz w:val="28"/>
          <w:szCs w:val="28"/>
          <w:lang w:eastAsia="zh-TW"/>
        </w:rPr>
      </w:pPr>
    </w:p>
    <w:p w14:paraId="7F965A2C" w14:textId="77777777" w:rsidR="008E3E08" w:rsidRDefault="008E3E08" w:rsidP="00BA68E4">
      <w:pPr>
        <w:spacing w:line="360" w:lineRule="auto"/>
        <w:rPr>
          <w:rFonts w:ascii="Heiti TC Light" w:eastAsia="Heiti TC Light" w:hAnsi="Helvetica"/>
          <w:b/>
          <w:sz w:val="28"/>
          <w:szCs w:val="28"/>
          <w:lang w:eastAsia="zh-TW"/>
        </w:rPr>
      </w:pPr>
    </w:p>
    <w:p w14:paraId="5FB258BF" w14:textId="7B0AFD78" w:rsidR="00BA68E4" w:rsidRPr="00F36EBB" w:rsidRDefault="00BA68E4" w:rsidP="00BA68E4">
      <w:pPr>
        <w:spacing w:line="360" w:lineRule="auto"/>
        <w:rPr>
          <w:rFonts w:ascii="Heiti TC Light" w:eastAsia="Heiti TC Light" w:hAnsi="Helvetica"/>
          <w:b/>
          <w:sz w:val="28"/>
          <w:szCs w:val="28"/>
          <w:lang w:eastAsia="zh-TW"/>
        </w:rPr>
      </w:pPr>
      <w:r w:rsidRPr="00701544">
        <w:rPr>
          <w:rFonts w:ascii="Heiti TC Light" w:eastAsia="Heiti TC Light" w:hAnsi="Helvetica" w:hint="eastAsia"/>
          <w:b/>
          <w:sz w:val="28"/>
          <w:szCs w:val="28"/>
          <w:lang w:eastAsia="zh-TW"/>
        </w:rPr>
        <w:t>參展經歷</w:t>
      </w:r>
    </w:p>
    <w:p w14:paraId="5803824F" w14:textId="5E106747" w:rsidR="00BA68E4" w:rsidRPr="00BA68E4" w:rsidRDefault="00BA68E4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 w:rsidRPr="00BA68E4">
        <w:rPr>
          <w:rFonts w:ascii="Heiti TC Light" w:eastAsia="Heiti TC Light" w:hAnsi="Helvetica"/>
          <w:sz w:val="20"/>
          <w:szCs w:val="20"/>
          <w:lang w:eastAsia="zh-TW"/>
        </w:rPr>
        <w:t>2017</w:t>
      </w:r>
      <w:r w:rsidR="001500BC">
        <w:rPr>
          <w:rFonts w:ascii="Heiti TC Light" w:eastAsia="Heiti TC Light" w:hAnsi="Helvetica" w:hint="eastAsia"/>
          <w:sz w:val="20"/>
          <w:szCs w:val="20"/>
          <w:lang w:eastAsia="zh-TW"/>
        </w:rPr>
        <w:t xml:space="preserve"> </w:t>
      </w:r>
      <w:r w:rsidR="00F36EBB" w:rsidRPr="00F36EBB">
        <w:rPr>
          <w:rFonts w:ascii="Heiti TC Light" w:eastAsia="Heiti TC Light" w:hAnsi="Helvetica" w:hint="eastAsia"/>
          <w:sz w:val="20"/>
          <w:szCs w:val="20"/>
          <w:lang w:eastAsia="zh-TW"/>
        </w:rPr>
        <w:t>《</w:t>
      </w:r>
      <w:r w:rsidR="00F36EBB" w:rsidRPr="00BA68E4">
        <w:rPr>
          <w:rFonts w:ascii="Heiti TC Light" w:eastAsia="Heiti TC Light" w:hAnsi="Helvetica"/>
          <w:sz w:val="20"/>
          <w:szCs w:val="20"/>
          <w:lang w:eastAsia="zh-TW"/>
        </w:rPr>
        <w:t>RO</w:t>
      </w:r>
      <w:r w:rsidR="00F36EBB" w:rsidRPr="00BA68E4">
        <w:rPr>
          <w:rFonts w:ascii="Heiti TC Light" w:eastAsia="Heiti TC Light" w:hAnsi="Helvetica"/>
          <w:sz w:val="20"/>
          <w:szCs w:val="20"/>
          <w:lang w:eastAsia="zh-TW"/>
        </w:rPr>
        <w:t>·</w:t>
      </w:r>
      <w:r w:rsidR="00F36EBB" w:rsidRPr="00BA68E4">
        <w:rPr>
          <w:rFonts w:ascii="Heiti TC Light" w:eastAsia="Heiti TC Light" w:hAnsi="Helvetica"/>
          <w:sz w:val="20"/>
          <w:szCs w:val="20"/>
          <w:lang w:eastAsia="zh-TW"/>
        </w:rPr>
        <w:t>SEN</w:t>
      </w:r>
      <w:r w:rsidR="00F36EBB" w:rsidRPr="00BA68E4">
        <w:rPr>
          <w:rFonts w:ascii="Heiti TC Light" w:eastAsia="Heiti TC Light" w:hAnsi="Helvetica"/>
          <w:sz w:val="20"/>
          <w:szCs w:val="20"/>
          <w:lang w:eastAsia="zh-TW"/>
        </w:rPr>
        <w:t>·</w:t>
      </w:r>
      <w:r w:rsidR="00F36EBB" w:rsidRPr="00BA68E4">
        <w:rPr>
          <w:rFonts w:ascii="Heiti TC Light" w:eastAsia="Heiti TC Light" w:hAnsi="Helvetica"/>
          <w:sz w:val="20"/>
          <w:szCs w:val="20"/>
          <w:lang w:eastAsia="zh-TW"/>
        </w:rPr>
        <w:t>ZU</w:t>
      </w:r>
      <w:r w:rsidR="00F36EBB" w:rsidRPr="00F36EBB">
        <w:rPr>
          <w:rFonts w:ascii="Heiti TC Light" w:eastAsia="Heiti TC Light" w:hAnsi="Helvetica" w:hint="eastAsia"/>
          <w:sz w:val="20"/>
          <w:szCs w:val="20"/>
          <w:lang w:eastAsia="zh-TW"/>
        </w:rPr>
        <w:t>》</w:t>
      </w:r>
      <w:r w:rsidR="00F36EBB">
        <w:rPr>
          <w:rFonts w:ascii="Heiti TC Light" w:eastAsia="Heiti TC Light" w:hAnsi="Helvetica" w:hint="eastAsia"/>
          <w:sz w:val="20"/>
          <w:szCs w:val="20"/>
          <w:lang w:eastAsia="zh-TW"/>
        </w:rPr>
        <w:t>，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>TRAX</w:t>
      </w:r>
      <w:r w:rsidR="00F36EBB">
        <w:rPr>
          <w:rFonts w:ascii="Heiti TC Light" w:eastAsia="Heiti TC Light" w:hAnsi="Helvetica" w:hint="eastAsia"/>
          <w:sz w:val="20"/>
          <w:szCs w:val="20"/>
          <w:lang w:eastAsia="zh-TW"/>
        </w:rPr>
        <w:t xml:space="preserve"> Gallery，</w:t>
      </w:r>
      <w:r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山梨縣</w:t>
      </w:r>
    </w:p>
    <w:p w14:paraId="19AAF242" w14:textId="0D8262AE" w:rsidR="00BA68E4" w:rsidRPr="00BA68E4" w:rsidRDefault="00F36EBB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>
        <w:rPr>
          <w:rFonts w:ascii="Heiti TC Light" w:eastAsia="Heiti TC Light" w:hAnsi="Helvetica" w:hint="eastAsia"/>
          <w:sz w:val="20"/>
          <w:szCs w:val="20"/>
          <w:lang w:eastAsia="zh-TW"/>
        </w:rPr>
        <w:t xml:space="preserve">         </w:t>
      </w:r>
      <w:r w:rsidR="001500BC">
        <w:rPr>
          <w:rFonts w:ascii="Heiti TC Light" w:eastAsia="Heiti TC Light" w:hAnsi="Helvetica" w:hint="eastAsia"/>
          <w:sz w:val="20"/>
          <w:szCs w:val="20"/>
          <w:lang w:eastAsia="zh-TW"/>
        </w:rPr>
        <w:t xml:space="preserve"> </w:t>
      </w:r>
      <w:r w:rsidRPr="00F36EBB">
        <w:rPr>
          <w:rFonts w:ascii="Heiti TC Light" w:eastAsia="Heiti TC Light" w:hAnsi="Helvetica" w:hint="eastAsia"/>
          <w:sz w:val="20"/>
          <w:szCs w:val="20"/>
          <w:lang w:eastAsia="zh-TW"/>
        </w:rPr>
        <w:t>《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隱藏的年度</w:t>
      </w:r>
      <w:r w:rsidRPr="00F36EBB">
        <w:rPr>
          <w:rFonts w:ascii="Heiti TC Light" w:eastAsia="Heiti TC Light" w:hAnsi="Helvetica" w:hint="eastAsia"/>
          <w:sz w:val="20"/>
          <w:szCs w:val="20"/>
          <w:lang w:eastAsia="zh-TW"/>
        </w:rPr>
        <w:t>》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，WAG GALLERY，東京</w:t>
      </w:r>
    </w:p>
    <w:p w14:paraId="4E1C947C" w14:textId="231E28F5" w:rsidR="00BA68E4" w:rsidRPr="00BA68E4" w:rsidRDefault="00BA68E4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2016</w:t>
      </w:r>
      <w:r w:rsidR="00F36EBB"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 xml:space="preserve"> </w:t>
      </w:r>
      <w:r w:rsidR="00F36EBB" w:rsidRPr="00F36EBB">
        <w:rPr>
          <w:rFonts w:ascii="Heiti TC Light" w:eastAsia="Heiti TC Light" w:hAnsi="Helvetica" w:hint="eastAsia"/>
          <w:sz w:val="20"/>
          <w:szCs w:val="20"/>
          <w:lang w:eastAsia="zh-TW"/>
        </w:rPr>
        <w:t>《</w:t>
      </w:r>
      <w:proofErr w:type="spellStart"/>
      <w:r w:rsidR="00F36EBB"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Sonoida</w:t>
      </w:r>
      <w:proofErr w:type="spellEnd"/>
      <w:r w:rsidR="00F36EBB" w:rsidRPr="00F36EBB">
        <w:rPr>
          <w:rFonts w:ascii="Heiti TC Light" w:eastAsia="Heiti TC Light" w:hAnsi="Helvetica" w:hint="eastAsia"/>
          <w:sz w:val="20"/>
          <w:szCs w:val="20"/>
          <w:lang w:eastAsia="zh-TW"/>
        </w:rPr>
        <w:t>》</w:t>
      </w:r>
      <w:r w:rsidR="00F36EBB">
        <w:rPr>
          <w:rFonts w:ascii="Heiti TC Light" w:eastAsia="Heiti TC Light" w:hAnsi="Helvetica" w:hint="eastAsia"/>
          <w:sz w:val="20"/>
          <w:szCs w:val="20"/>
          <w:lang w:eastAsia="zh-TW"/>
        </w:rPr>
        <w:t>，</w:t>
      </w:r>
      <w:r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天王洲島</w:t>
      </w:r>
      <w:r w:rsidR="00F36EBB">
        <w:rPr>
          <w:rFonts w:ascii="Heiti TC Light" w:eastAsia="Heiti TC Light" w:hAnsi="Helvetica" w:hint="eastAsia"/>
          <w:sz w:val="20"/>
          <w:szCs w:val="20"/>
          <w:lang w:eastAsia="zh-TW"/>
        </w:rPr>
        <w:t>，</w:t>
      </w:r>
      <w:r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東京</w:t>
      </w:r>
    </w:p>
    <w:p w14:paraId="39792FF7" w14:textId="350B1152" w:rsidR="00BA68E4" w:rsidRPr="00BA68E4" w:rsidRDefault="001500BC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>
        <w:rPr>
          <w:rFonts w:ascii="Heiti TC Light" w:eastAsia="Heiti TC Light" w:hAnsi="Helvetica" w:hint="eastAsia"/>
          <w:sz w:val="20"/>
          <w:szCs w:val="20"/>
          <w:lang w:eastAsia="zh-TW"/>
        </w:rPr>
        <w:t xml:space="preserve">          </w:t>
      </w:r>
      <w:r w:rsidRPr="001500BC">
        <w:rPr>
          <w:rFonts w:ascii="Heiti TC Light" w:eastAsia="Heiti TC Light" w:hAnsi="Helvetica" w:hint="eastAsia"/>
          <w:sz w:val="20"/>
          <w:szCs w:val="20"/>
          <w:lang w:eastAsia="zh-TW"/>
        </w:rPr>
        <w:t>《</w:t>
      </w:r>
      <w:r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BUCKLE KOBO OPENING</w:t>
      </w:r>
      <w:r w:rsidRPr="001500BC">
        <w:rPr>
          <w:rFonts w:ascii="Heiti TC Light" w:eastAsia="Heiti TC Light" w:hAnsi="Helvetica" w:hint="eastAsia"/>
          <w:sz w:val="20"/>
          <w:szCs w:val="20"/>
          <w:lang w:eastAsia="zh-TW"/>
        </w:rPr>
        <w:t>》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，</w:t>
      </w:r>
      <w:r w:rsidR="00BA68E4"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BUCKEL KOBO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，</w:t>
      </w:r>
      <w:r w:rsidR="00BA68E4"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東京</w:t>
      </w:r>
    </w:p>
    <w:p w14:paraId="7931E52D" w14:textId="1280629E" w:rsidR="00BA68E4" w:rsidRPr="00BA68E4" w:rsidRDefault="00BA68E4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 w:rsidRPr="00BA68E4">
        <w:rPr>
          <w:rFonts w:ascii="Heiti TC Light" w:eastAsia="Heiti TC Light" w:hAnsi="Helvetica"/>
          <w:sz w:val="20"/>
          <w:szCs w:val="20"/>
          <w:lang w:eastAsia="zh-TW"/>
        </w:rPr>
        <w:t>2015</w:t>
      </w:r>
      <w:r w:rsidR="001500BC" w:rsidRPr="001500BC">
        <w:rPr>
          <w:rFonts w:ascii="Heiti TC Light" w:eastAsia="Heiti TC Light" w:hAnsi="Helvetica" w:hint="eastAsia"/>
          <w:sz w:val="20"/>
          <w:szCs w:val="20"/>
          <w:lang w:eastAsia="zh-TW"/>
        </w:rPr>
        <w:t>《</w:t>
      </w:r>
      <w:r w:rsidR="001500BC" w:rsidRPr="00BA68E4">
        <w:rPr>
          <w:rFonts w:ascii="Heiti TC Light" w:eastAsia="Heiti TC Light" w:hAnsi="Helvetica"/>
          <w:sz w:val="20"/>
          <w:szCs w:val="20"/>
          <w:lang w:eastAsia="zh-TW"/>
        </w:rPr>
        <w:t>SIDE CORE - TOKYO WALKMAN</w:t>
      </w:r>
      <w:r w:rsidR="001500BC" w:rsidRPr="001500BC">
        <w:rPr>
          <w:rFonts w:ascii="Heiti TC Light" w:eastAsia="Heiti TC Light" w:hAnsi="Helvetica" w:hint="eastAsia"/>
          <w:sz w:val="20"/>
          <w:szCs w:val="20"/>
          <w:lang w:eastAsia="zh-TW"/>
        </w:rPr>
        <w:t>》</w:t>
      </w:r>
      <w:r w:rsidR="001500BC">
        <w:rPr>
          <w:rFonts w:ascii="Heiti TC Light" w:eastAsia="Heiti TC Light" w:hAnsi="Helvetica" w:hint="eastAsia"/>
          <w:sz w:val="20"/>
          <w:szCs w:val="20"/>
          <w:lang w:eastAsia="zh-TW"/>
        </w:rPr>
        <w:t>，</w:t>
      </w:r>
      <w:r w:rsidR="001500BC">
        <w:rPr>
          <w:rFonts w:ascii="Heiti TC Light" w:eastAsia="Heiti TC Light" w:hAnsi="Helvetica"/>
          <w:sz w:val="20"/>
          <w:szCs w:val="20"/>
          <w:lang w:eastAsia="zh-TW"/>
        </w:rPr>
        <w:t>HIROMI YOSHII ROPPONGI</w:t>
      </w:r>
      <w:r w:rsidR="001500BC">
        <w:rPr>
          <w:rFonts w:ascii="Heiti TC Light" w:eastAsia="Heiti TC Light" w:hAnsi="Helvetica" w:hint="eastAsia"/>
          <w:sz w:val="20"/>
          <w:szCs w:val="20"/>
          <w:lang w:eastAsia="zh-TW"/>
        </w:rPr>
        <w:t>，東京</w:t>
      </w:r>
    </w:p>
    <w:p w14:paraId="0A31F65F" w14:textId="30F0A626" w:rsidR="00BA68E4" w:rsidRPr="00BA68E4" w:rsidRDefault="00BA68E4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2014</w:t>
      </w:r>
      <w:r w:rsidR="001500BC" w:rsidRPr="001500BC">
        <w:rPr>
          <w:rFonts w:ascii="Heiti TC Light" w:eastAsia="Heiti TC Light" w:hAnsi="Helvetica" w:hint="eastAsia"/>
          <w:sz w:val="20"/>
          <w:szCs w:val="20"/>
          <w:lang w:eastAsia="zh-TW"/>
        </w:rPr>
        <w:t>《</w:t>
      </w:r>
      <w:r w:rsidR="001500BC"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POP＆STREET</w:t>
      </w:r>
      <w:r w:rsidR="001500BC" w:rsidRPr="001500BC">
        <w:rPr>
          <w:rFonts w:ascii="Heiti TC Light" w:eastAsia="Heiti TC Light" w:hAnsi="Helvetica" w:hint="eastAsia"/>
          <w:sz w:val="20"/>
          <w:szCs w:val="20"/>
          <w:lang w:eastAsia="zh-TW"/>
        </w:rPr>
        <w:t>》</w:t>
      </w:r>
      <w:r w:rsidR="001500BC">
        <w:rPr>
          <w:rFonts w:ascii="Heiti TC Light" w:eastAsia="Heiti TC Light" w:hAnsi="Helvetica" w:hint="eastAsia"/>
          <w:sz w:val="20"/>
          <w:szCs w:val="20"/>
          <w:lang w:eastAsia="zh-TW"/>
        </w:rPr>
        <w:t>，</w:t>
      </w:r>
      <w:r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西武澀谷店</w:t>
      </w:r>
      <w:r w:rsidR="001500BC">
        <w:rPr>
          <w:rFonts w:ascii="Heiti TC Light" w:eastAsia="Heiti TC Light" w:hAnsi="Helvetica" w:hint="eastAsia"/>
          <w:sz w:val="20"/>
          <w:szCs w:val="20"/>
          <w:lang w:eastAsia="zh-TW"/>
        </w:rPr>
        <w:t>，</w:t>
      </w:r>
      <w:r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東京</w:t>
      </w:r>
    </w:p>
    <w:p w14:paraId="39C55A47" w14:textId="286A377C" w:rsidR="00BA68E4" w:rsidRPr="00BA68E4" w:rsidRDefault="00F9160A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>
        <w:rPr>
          <w:rFonts w:ascii="Heiti TC Light" w:eastAsia="Heiti TC Light" w:hAnsi="Helvetica" w:hint="eastAsia"/>
          <w:sz w:val="20"/>
          <w:szCs w:val="20"/>
          <w:lang w:eastAsia="zh-TW"/>
        </w:rPr>
        <w:t xml:space="preserve">         </w:t>
      </w:r>
      <w:r w:rsidR="001500BC" w:rsidRPr="001500BC">
        <w:rPr>
          <w:rFonts w:ascii="Heiti TC Light" w:eastAsia="Heiti TC Light" w:hAnsi="Helvetica" w:hint="eastAsia"/>
          <w:sz w:val="20"/>
          <w:szCs w:val="20"/>
          <w:lang w:eastAsia="zh-TW"/>
        </w:rPr>
        <w:t>《</w:t>
      </w:r>
      <w:r w:rsidR="001500BC"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BCTION</w:t>
      </w:r>
      <w:r w:rsidR="001500BC" w:rsidRPr="001500BC">
        <w:rPr>
          <w:rFonts w:ascii="Heiti TC Light" w:eastAsia="Heiti TC Light" w:hAnsi="Helvetica" w:hint="eastAsia"/>
          <w:sz w:val="20"/>
          <w:szCs w:val="20"/>
          <w:lang w:eastAsia="zh-TW"/>
        </w:rPr>
        <w:t>》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，</w:t>
      </w:r>
      <w:r w:rsidR="00BA68E4"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新</w:t>
      </w:r>
      <w:proofErr w:type="spellStart"/>
      <w:r w:rsidR="00BA68E4"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Ko</w:t>
      </w:r>
      <w:proofErr w:type="spellEnd"/>
      <w:r w:rsidR="00BA68E4"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町大廈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，</w:t>
      </w:r>
      <w:r w:rsidR="00BA68E4"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東京</w:t>
      </w:r>
    </w:p>
    <w:p w14:paraId="63251F5F" w14:textId="0739A78B" w:rsidR="00BA68E4" w:rsidRPr="00BA68E4" w:rsidRDefault="00F9160A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>
        <w:rPr>
          <w:rFonts w:ascii="Heiti TC Light" w:eastAsia="Heiti TC Light" w:hAnsi="Helvetica" w:hint="eastAsia"/>
          <w:sz w:val="20"/>
          <w:szCs w:val="20"/>
          <w:lang w:eastAsia="zh-TW"/>
        </w:rPr>
        <w:t xml:space="preserve">         </w:t>
      </w:r>
      <w:r w:rsidRPr="00F9160A">
        <w:rPr>
          <w:rFonts w:ascii="Heiti TC Light" w:eastAsia="Heiti TC Light" w:hAnsi="Helvetica" w:hint="eastAsia"/>
          <w:sz w:val="20"/>
          <w:szCs w:val="20"/>
          <w:lang w:eastAsia="zh-TW"/>
        </w:rPr>
        <w:t>《</w:t>
      </w:r>
      <w:r w:rsidR="00BA68E4"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核心 - 公共領域的代表</w:t>
      </w:r>
      <w:r w:rsidRPr="00F9160A">
        <w:rPr>
          <w:rFonts w:ascii="Heiti TC Light" w:eastAsia="Heiti TC Light" w:hAnsi="Helvetica" w:hint="eastAsia"/>
          <w:sz w:val="20"/>
          <w:szCs w:val="20"/>
          <w:lang w:eastAsia="zh-TW"/>
        </w:rPr>
        <w:t>》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，</w:t>
      </w:r>
      <w:r w:rsidR="00BA68E4"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西武澀谷店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，</w:t>
      </w:r>
      <w:r w:rsidR="00BA68E4"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東京</w:t>
      </w:r>
    </w:p>
    <w:p w14:paraId="22316797" w14:textId="573C923B" w:rsidR="00BA68E4" w:rsidRPr="00BA68E4" w:rsidRDefault="00BA68E4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2011</w:t>
      </w:r>
      <w:r w:rsidR="00F9160A" w:rsidRPr="00F9160A">
        <w:rPr>
          <w:rFonts w:ascii="Heiti TC Light" w:eastAsia="Heiti TC Light" w:hAnsi="Helvetica" w:hint="eastAsia"/>
          <w:sz w:val="20"/>
          <w:szCs w:val="20"/>
          <w:lang w:eastAsia="zh-TW"/>
        </w:rPr>
        <w:t>《</w:t>
      </w:r>
      <w:r w:rsidR="00F9160A"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IUTER GRAND OPENING</w:t>
      </w:r>
      <w:r w:rsidR="00F9160A" w:rsidRPr="00F9160A">
        <w:rPr>
          <w:rFonts w:ascii="Heiti TC Light" w:eastAsia="Heiti TC Light" w:hAnsi="Helvetica" w:hint="eastAsia"/>
          <w:sz w:val="20"/>
          <w:szCs w:val="20"/>
          <w:lang w:eastAsia="zh-TW"/>
        </w:rPr>
        <w:t>》</w:t>
      </w:r>
      <w:r w:rsidR="00F9160A">
        <w:rPr>
          <w:rFonts w:ascii="Heiti TC Light" w:eastAsia="Heiti TC Light" w:hAnsi="Helvetica" w:hint="eastAsia"/>
          <w:sz w:val="20"/>
          <w:szCs w:val="20"/>
          <w:lang w:eastAsia="zh-TW"/>
        </w:rPr>
        <w:t>，</w:t>
      </w:r>
      <w:r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米蘭</w:t>
      </w:r>
      <w:r w:rsidR="00F9160A">
        <w:rPr>
          <w:rFonts w:ascii="Heiti TC Light" w:eastAsia="Heiti TC Light" w:hAnsi="Helvetica" w:hint="eastAsia"/>
          <w:sz w:val="20"/>
          <w:szCs w:val="20"/>
          <w:lang w:eastAsia="zh-TW"/>
        </w:rPr>
        <w:t>，</w:t>
      </w:r>
      <w:r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意大利</w:t>
      </w:r>
    </w:p>
    <w:p w14:paraId="5C5FCACB" w14:textId="162AB2E5" w:rsidR="00BA68E4" w:rsidRPr="00BA68E4" w:rsidRDefault="00F9160A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>
        <w:rPr>
          <w:rFonts w:ascii="Heiti TC Light" w:eastAsia="Heiti TC Light" w:hAnsi="Helvetica"/>
          <w:sz w:val="20"/>
          <w:szCs w:val="20"/>
          <w:lang w:eastAsia="zh-TW"/>
        </w:rPr>
        <w:t xml:space="preserve">         </w:t>
      </w:r>
      <w:r w:rsidRPr="00F9160A">
        <w:rPr>
          <w:rFonts w:ascii="Heiti TC Light" w:eastAsia="Heiti TC Light" w:hAnsi="Helvetica" w:hint="eastAsia"/>
          <w:sz w:val="20"/>
          <w:szCs w:val="20"/>
          <w:lang w:eastAsia="zh-TW"/>
        </w:rPr>
        <w:t>《</w:t>
      </w:r>
      <w:proofErr w:type="spellStart"/>
      <w:r w:rsidRPr="00BA68E4">
        <w:rPr>
          <w:rFonts w:ascii="Heiti TC Light" w:eastAsia="Heiti TC Light" w:hAnsi="Helvetica"/>
          <w:sz w:val="20"/>
          <w:szCs w:val="20"/>
          <w:lang w:eastAsia="zh-TW"/>
        </w:rPr>
        <w:t>Sb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>”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>FILL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>“</w:t>
      </w:r>
      <w:r w:rsidRPr="00BA68E4">
        <w:rPr>
          <w:rFonts w:ascii="Heiti TC Light" w:eastAsia="Heiti TC Light" w:hAnsi="Helvetica"/>
          <w:sz w:val="20"/>
          <w:szCs w:val="20"/>
          <w:lang w:eastAsia="zh-TW"/>
        </w:rPr>
        <w:t>HARMONY</w:t>
      </w:r>
      <w:proofErr w:type="spellEnd"/>
      <w:r w:rsidRPr="00BA68E4">
        <w:rPr>
          <w:rFonts w:ascii="Heiti TC Light" w:eastAsia="Heiti TC Light" w:hAnsi="Helvetica"/>
          <w:sz w:val="20"/>
          <w:szCs w:val="20"/>
          <w:lang w:eastAsia="zh-TW"/>
        </w:rPr>
        <w:t xml:space="preserve"> Vol.2</w:t>
      </w:r>
      <w:r w:rsidRPr="00F9160A">
        <w:rPr>
          <w:rFonts w:ascii="Heiti TC Light" w:eastAsia="Heiti TC Light" w:hAnsi="Helvetica" w:hint="eastAsia"/>
          <w:sz w:val="20"/>
          <w:szCs w:val="20"/>
          <w:lang w:eastAsia="zh-TW"/>
        </w:rPr>
        <w:t>》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，</w:t>
      </w:r>
      <w:r w:rsidR="00BA68E4"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深圳車庫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，</w:t>
      </w:r>
      <w:r w:rsidR="00BA68E4"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東京</w:t>
      </w:r>
    </w:p>
    <w:p w14:paraId="61F3BDC3" w14:textId="6F45E9D6" w:rsidR="00BA68E4" w:rsidRPr="00BA68E4" w:rsidRDefault="00BA68E4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2010</w:t>
      </w:r>
      <w:r w:rsidR="00FF7FD5" w:rsidRPr="00FF7FD5">
        <w:rPr>
          <w:rFonts w:ascii="Heiti TC Light" w:eastAsia="Heiti TC Light" w:hAnsi="Helvetica" w:hint="eastAsia"/>
          <w:sz w:val="20"/>
          <w:szCs w:val="20"/>
          <w:lang w:eastAsia="zh-TW"/>
        </w:rPr>
        <w:t>《</w:t>
      </w:r>
      <w:r w:rsidR="00FF7FD5"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 xml:space="preserve">Crazy </w:t>
      </w:r>
      <w:proofErr w:type="spellStart"/>
      <w:r w:rsidR="00FF7FD5"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Crimers</w:t>
      </w:r>
      <w:proofErr w:type="spellEnd"/>
      <w:r w:rsidR="00FF7FD5"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 xml:space="preserve"> 2</w:t>
      </w:r>
      <w:r w:rsidR="00FF7FD5" w:rsidRPr="00FF7FD5">
        <w:rPr>
          <w:rFonts w:ascii="Heiti TC Light" w:eastAsia="Heiti TC Light" w:hAnsi="Helvetica" w:hint="eastAsia"/>
          <w:sz w:val="20"/>
          <w:szCs w:val="20"/>
          <w:lang w:eastAsia="zh-TW"/>
        </w:rPr>
        <w:t>》</w:t>
      </w:r>
      <w:r w:rsidR="00FF7FD5">
        <w:rPr>
          <w:rFonts w:ascii="Heiti TC Light" w:eastAsia="Heiti TC Light" w:hAnsi="Helvetica" w:hint="eastAsia"/>
          <w:sz w:val="20"/>
          <w:szCs w:val="20"/>
          <w:lang w:eastAsia="zh-TW"/>
        </w:rPr>
        <w:t>，</w:t>
      </w:r>
      <w:r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 xml:space="preserve">Gallery </w:t>
      </w:r>
      <w:proofErr w:type="spellStart"/>
      <w:r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Caso</w:t>
      </w:r>
      <w:proofErr w:type="spellEnd"/>
      <w:r w:rsidR="00FF7FD5">
        <w:rPr>
          <w:rFonts w:ascii="Heiti TC Light" w:eastAsia="Heiti TC Light" w:hAnsi="Helvetica" w:hint="eastAsia"/>
          <w:sz w:val="20"/>
          <w:szCs w:val="20"/>
          <w:lang w:eastAsia="zh-TW"/>
        </w:rPr>
        <w:t>，</w:t>
      </w:r>
      <w:r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大阪</w:t>
      </w:r>
    </w:p>
    <w:p w14:paraId="5EC3D0E2" w14:textId="63F4D717" w:rsidR="00BA68E4" w:rsidRPr="00BA68E4" w:rsidRDefault="00BA68E4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2009</w:t>
      </w:r>
      <w:r w:rsidR="00FF7FD5" w:rsidRPr="00FF7FD5">
        <w:rPr>
          <w:rFonts w:ascii="Heiti TC Light" w:eastAsia="Heiti TC Light" w:hAnsi="Helvetica" w:hint="eastAsia"/>
          <w:sz w:val="20"/>
          <w:szCs w:val="20"/>
          <w:lang w:eastAsia="zh-TW"/>
        </w:rPr>
        <w:t>《</w:t>
      </w:r>
      <w:r w:rsidR="00FF7FD5"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OT</w:t>
      </w:r>
      <w:r w:rsidR="00FF7FD5">
        <w:rPr>
          <w:rFonts w:ascii="Heiti TC Light" w:eastAsia="Heiti TC Light" w:hAnsi="Helvetica" w:hint="eastAsia"/>
          <w:sz w:val="20"/>
          <w:szCs w:val="20"/>
          <w:lang w:eastAsia="zh-TW"/>
        </w:rPr>
        <w:t xml:space="preserve"> </w:t>
      </w:r>
      <w:r w:rsidR="00FF7FD5"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SUYA</w:t>
      </w:r>
      <w:r w:rsidR="00FF7FD5" w:rsidRPr="00FF7FD5">
        <w:rPr>
          <w:rFonts w:ascii="Heiti TC Light" w:eastAsia="Heiti TC Light" w:hAnsi="Helvetica" w:hint="eastAsia"/>
          <w:sz w:val="20"/>
          <w:szCs w:val="20"/>
          <w:lang w:eastAsia="zh-TW"/>
        </w:rPr>
        <w:t>》</w:t>
      </w:r>
      <w:r w:rsidR="00FF7FD5">
        <w:rPr>
          <w:rFonts w:ascii="Heiti TC Light" w:eastAsia="Heiti TC Light" w:hAnsi="Helvetica" w:hint="eastAsia"/>
          <w:sz w:val="20"/>
          <w:szCs w:val="20"/>
          <w:lang w:eastAsia="zh-TW"/>
        </w:rPr>
        <w:t>，</w:t>
      </w:r>
      <w:r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俄勒岡州複合畫廊</w:t>
      </w:r>
      <w:r w:rsidR="00FF7FD5">
        <w:rPr>
          <w:rFonts w:ascii="Heiti TC Light" w:eastAsia="Heiti TC Light" w:hAnsi="Helvetica" w:hint="eastAsia"/>
          <w:sz w:val="20"/>
          <w:szCs w:val="20"/>
          <w:lang w:eastAsia="zh-TW"/>
        </w:rPr>
        <w:t>，</w:t>
      </w:r>
      <w:r w:rsidR="00FF7FD5"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美國</w:t>
      </w:r>
    </w:p>
    <w:p w14:paraId="4FF66160" w14:textId="55312B8C" w:rsidR="00FF7FD5" w:rsidRDefault="00FF7FD5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>
        <w:rPr>
          <w:rFonts w:ascii="Heiti TC Light" w:eastAsia="Heiti TC Light" w:hAnsi="Helvetica" w:hint="eastAsia"/>
          <w:sz w:val="20"/>
          <w:szCs w:val="20"/>
          <w:lang w:eastAsia="zh-TW"/>
        </w:rPr>
        <w:t xml:space="preserve">       </w:t>
      </w:r>
      <w:r w:rsidR="00471871">
        <w:rPr>
          <w:rFonts w:ascii="Heiti TC Light" w:eastAsia="Heiti TC Light" w:hAnsi="Helvetica" w:hint="eastAsia"/>
          <w:sz w:val="20"/>
          <w:szCs w:val="20"/>
          <w:lang w:eastAsia="zh-TW"/>
        </w:rPr>
        <w:t xml:space="preserve"> 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 xml:space="preserve"> </w:t>
      </w:r>
      <w:r w:rsidRPr="00FF7FD5">
        <w:rPr>
          <w:rFonts w:ascii="Heiti TC Light" w:eastAsia="Heiti TC Light" w:hAnsi="Helvetica" w:hint="eastAsia"/>
          <w:sz w:val="20"/>
          <w:szCs w:val="20"/>
          <w:lang w:eastAsia="zh-TW"/>
        </w:rPr>
        <w:t>《</w:t>
      </w:r>
      <w:r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BLOC 28</w:t>
      </w:r>
      <w:r w:rsidRPr="00FF7FD5">
        <w:rPr>
          <w:rFonts w:ascii="Heiti TC Light" w:eastAsia="Heiti TC Light" w:hAnsi="Helvetica" w:hint="eastAsia"/>
          <w:sz w:val="20"/>
          <w:szCs w:val="20"/>
          <w:lang w:eastAsia="zh-TW"/>
        </w:rPr>
        <w:t>》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 xml:space="preserve">， </w:t>
      </w:r>
      <w:r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DISNEY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，</w:t>
      </w:r>
      <w:r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香港</w:t>
      </w:r>
    </w:p>
    <w:p w14:paraId="1F5B6174" w14:textId="78C5BEAF" w:rsidR="00FF7FD5" w:rsidRDefault="00FF7FD5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>
        <w:rPr>
          <w:rFonts w:ascii="Heiti TC Light" w:eastAsia="Heiti TC Light" w:hAnsi="Helvetica" w:hint="eastAsia"/>
          <w:sz w:val="20"/>
          <w:szCs w:val="20"/>
          <w:lang w:eastAsia="zh-TW"/>
        </w:rPr>
        <w:t>2008</w:t>
      </w:r>
      <w:r w:rsidRPr="00FF7FD5">
        <w:rPr>
          <w:rFonts w:ascii="Heiti TC Light" w:eastAsia="Heiti TC Light" w:hAnsi="Helvetica" w:hint="eastAsia"/>
          <w:sz w:val="20"/>
          <w:szCs w:val="20"/>
          <w:lang w:eastAsia="zh-TW"/>
        </w:rPr>
        <w:t>《</w:t>
      </w:r>
      <w:r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BLOC 28</w:t>
      </w:r>
      <w:r w:rsidRPr="00FF7FD5">
        <w:rPr>
          <w:rFonts w:ascii="Heiti TC Light" w:eastAsia="Heiti TC Light" w:hAnsi="Helvetica" w:hint="eastAsia"/>
          <w:sz w:val="20"/>
          <w:szCs w:val="20"/>
          <w:lang w:eastAsia="zh-TW"/>
        </w:rPr>
        <w:t>》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 xml:space="preserve">， </w:t>
      </w:r>
      <w:r w:rsidRPr="00BA68E4">
        <w:rPr>
          <w:rFonts w:ascii="Heiti TC Light" w:eastAsia="Heiti TC Light" w:hAnsi="Helvetica" w:hint="eastAsia"/>
          <w:sz w:val="20"/>
          <w:szCs w:val="20"/>
          <w:lang w:eastAsia="zh-TW"/>
        </w:rPr>
        <w:t>DISNEY</w:t>
      </w:r>
      <w:r>
        <w:rPr>
          <w:rFonts w:ascii="Heiti TC Light" w:eastAsia="Heiti TC Light" w:hAnsi="Helvetica" w:hint="eastAsia"/>
          <w:sz w:val="20"/>
          <w:szCs w:val="20"/>
          <w:lang w:eastAsia="zh-TW"/>
        </w:rPr>
        <w:t>，</w:t>
      </w:r>
      <w:r w:rsidR="00471871">
        <w:rPr>
          <w:rFonts w:ascii="Heiti TC Light" w:eastAsia="Heiti TC Light" w:hAnsi="Helvetica" w:hint="eastAsia"/>
          <w:sz w:val="20"/>
          <w:szCs w:val="20"/>
          <w:lang w:eastAsia="zh-TW"/>
        </w:rPr>
        <w:t>美國</w:t>
      </w:r>
    </w:p>
    <w:p w14:paraId="18667F62" w14:textId="77777777" w:rsidR="00BA68E4" w:rsidRDefault="00BA68E4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</w:p>
    <w:p w14:paraId="1CB530A6" w14:textId="6E181815" w:rsidR="00D1305A" w:rsidRDefault="00D1305A" w:rsidP="00BA68E4">
      <w:pPr>
        <w:spacing w:line="360" w:lineRule="auto"/>
        <w:rPr>
          <w:rFonts w:ascii="Heiti TC Light" w:eastAsia="Heiti TC Light" w:hAnsi="Helvetica"/>
          <w:b/>
          <w:color w:val="000000" w:themeColor="text1"/>
          <w:sz w:val="28"/>
          <w:szCs w:val="28"/>
          <w:lang w:eastAsia="zh-TW"/>
        </w:rPr>
      </w:pPr>
      <w:r w:rsidRPr="00D1305A">
        <w:rPr>
          <w:rFonts w:ascii="Heiti TC Light" w:eastAsia="Heiti TC Light" w:hAnsi="Helvetica" w:hint="eastAsia"/>
          <w:b/>
          <w:color w:val="000000" w:themeColor="text1"/>
          <w:sz w:val="28"/>
          <w:szCs w:val="28"/>
          <w:lang w:eastAsia="zh-TW"/>
        </w:rPr>
        <w:t>作品</w:t>
      </w:r>
    </w:p>
    <w:p w14:paraId="34F25F28" w14:textId="5118E36B" w:rsidR="00BD7510" w:rsidRDefault="00BD7510" w:rsidP="00BA68E4">
      <w:pPr>
        <w:spacing w:line="360" w:lineRule="auto"/>
        <w:rPr>
          <w:rFonts w:ascii="Heiti TC Light" w:eastAsia="Heiti TC Light" w:hAnsi="Helvetica"/>
          <w:b/>
          <w:color w:val="000000" w:themeColor="text1"/>
          <w:sz w:val="28"/>
          <w:szCs w:val="28"/>
          <w:lang w:eastAsia="zh-TW"/>
        </w:rPr>
      </w:pPr>
      <w:r>
        <w:rPr>
          <w:rFonts w:ascii="Heiti TC Light" w:eastAsia="Heiti TC Light" w:hAnsi="Helvetica" w:hint="eastAsia"/>
          <w:b/>
          <w:noProof/>
          <w:color w:val="000000" w:themeColor="text1"/>
          <w:sz w:val="28"/>
          <w:szCs w:val="28"/>
        </w:rPr>
        <w:drawing>
          <wp:inline distT="0" distB="0" distL="0" distR="0" wp14:anchorId="1D1A83BA" wp14:editId="478F3384">
            <wp:extent cx="3331585" cy="3365770"/>
            <wp:effectExtent l="0" t="0" r="0" b="0"/>
            <wp:docPr id="7" name="Picture 7" descr="Macintosh HD:Users:luciechangfinearts:Desktop:Screen Shot 2017-11-12 at 12.14.0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luciechangfinearts:Desktop:Screen Shot 2017-11-12 at 12.14.06 am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007" cy="336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830C3" w14:textId="77777777" w:rsidR="00A240F7" w:rsidRDefault="00A240F7" w:rsidP="00BA68E4">
      <w:pPr>
        <w:spacing w:line="360" w:lineRule="auto"/>
        <w:rPr>
          <w:rFonts w:ascii="Heiti TC Light" w:eastAsia="Heiti TC Light" w:hAnsi="Helvetica"/>
          <w:b/>
          <w:color w:val="000000" w:themeColor="text1"/>
          <w:sz w:val="28"/>
          <w:szCs w:val="28"/>
          <w:lang w:eastAsia="zh-TW"/>
        </w:rPr>
      </w:pPr>
      <w:r>
        <w:rPr>
          <w:rFonts w:ascii="Heiti TC Light" w:eastAsia="Heiti TC Light" w:hAnsi="Helvetica" w:hint="eastAsia"/>
          <w:b/>
          <w:noProof/>
          <w:color w:val="000000" w:themeColor="text1"/>
          <w:sz w:val="28"/>
          <w:szCs w:val="28"/>
        </w:rPr>
        <w:drawing>
          <wp:inline distT="0" distB="0" distL="0" distR="0" wp14:anchorId="654E0BF6" wp14:editId="7ECCAFC2">
            <wp:extent cx="4804212" cy="3202808"/>
            <wp:effectExtent l="0" t="0" r="0" b="0"/>
            <wp:docPr id="14" name="Picture 14" descr="Macintosh HD:Users:luciechangfinearts:Desktop:Screen Shot 2017-11-12 at 12.21.4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luciechangfinearts:Desktop:Screen Shot 2017-11-12 at 12.21.40 am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471" cy="320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CE2B5" w14:textId="54532C23" w:rsidR="00A240F7" w:rsidRDefault="00A240F7" w:rsidP="00BA68E4">
      <w:pPr>
        <w:spacing w:line="360" w:lineRule="auto"/>
        <w:rPr>
          <w:rFonts w:ascii="Heiti TC Light" w:eastAsia="Heiti TC Light" w:hAnsi="Helvetica"/>
          <w:b/>
          <w:color w:val="000000" w:themeColor="text1"/>
          <w:sz w:val="28"/>
          <w:szCs w:val="28"/>
          <w:lang w:eastAsia="zh-TW"/>
        </w:rPr>
      </w:pPr>
      <w:r>
        <w:rPr>
          <w:rFonts w:ascii="Heiti TC Light" w:eastAsia="Heiti TC Light" w:hAnsi="Helvetica" w:hint="eastAsia"/>
          <w:b/>
          <w:noProof/>
          <w:color w:val="000000" w:themeColor="text1"/>
          <w:sz w:val="28"/>
          <w:szCs w:val="28"/>
        </w:rPr>
        <w:drawing>
          <wp:inline distT="0" distB="0" distL="0" distR="0" wp14:anchorId="014DF0D6" wp14:editId="7AE33611">
            <wp:extent cx="3775075" cy="2752254"/>
            <wp:effectExtent l="0" t="0" r="9525" b="0"/>
            <wp:docPr id="15" name="Picture 15" descr="Macintosh HD:Users:luciechangfinearts:Desktop:Screen Shot 2017-11-12 at 12.22.1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luciechangfinearts:Desktop:Screen Shot 2017-11-12 at 12.22.10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75075" cy="275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CC7D7" w14:textId="656552D1" w:rsidR="00A240F7" w:rsidRDefault="00BD7510" w:rsidP="00BA68E4">
      <w:pPr>
        <w:spacing w:line="360" w:lineRule="auto"/>
        <w:rPr>
          <w:rFonts w:ascii="Heiti TC Light" w:eastAsia="Heiti TC Light" w:hAnsi="Helvetica"/>
          <w:b/>
          <w:color w:val="000000" w:themeColor="text1"/>
          <w:sz w:val="28"/>
          <w:szCs w:val="28"/>
          <w:lang w:eastAsia="zh-TW"/>
        </w:rPr>
      </w:pPr>
      <w:r>
        <w:rPr>
          <w:rFonts w:ascii="Heiti TC Light" w:eastAsia="Heiti TC Light" w:hAnsi="Helvetica" w:hint="eastAsia"/>
          <w:b/>
          <w:noProof/>
          <w:color w:val="000000" w:themeColor="text1"/>
          <w:sz w:val="28"/>
          <w:szCs w:val="28"/>
        </w:rPr>
        <w:drawing>
          <wp:inline distT="0" distB="0" distL="0" distR="0" wp14:anchorId="79CD1C23" wp14:editId="20FCCE63">
            <wp:extent cx="3581441" cy="3600000"/>
            <wp:effectExtent l="0" t="0" r="0" b="6985"/>
            <wp:docPr id="8" name="Picture 8" descr="Macintosh HD:Users:luciechangfinearts:Desktop:Screen Shot 2017-11-12 at 12.14.2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luciechangfinearts:Desktop:Screen Shot 2017-11-12 at 12.14.23 am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4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D72">
        <w:rPr>
          <w:rFonts w:ascii="Heiti TC Light" w:eastAsia="Heiti TC Light" w:hAnsi="Helvetica" w:hint="eastAsia"/>
          <w:b/>
          <w:color w:val="000000" w:themeColor="text1"/>
          <w:sz w:val="28"/>
          <w:szCs w:val="28"/>
          <w:lang w:eastAsia="zh-TW"/>
        </w:rPr>
        <w:t xml:space="preserve">  </w:t>
      </w:r>
    </w:p>
    <w:p w14:paraId="049EBF60" w14:textId="77777777" w:rsidR="008E3E08" w:rsidRDefault="008E3E08" w:rsidP="00BA68E4">
      <w:pPr>
        <w:spacing w:line="360" w:lineRule="auto"/>
        <w:rPr>
          <w:rFonts w:ascii="Heiti TC Light" w:eastAsia="Heiti TC Light" w:hAnsi="Helvetica"/>
          <w:b/>
          <w:color w:val="000000" w:themeColor="text1"/>
          <w:sz w:val="28"/>
          <w:szCs w:val="28"/>
          <w:lang w:eastAsia="zh-TW"/>
        </w:rPr>
      </w:pPr>
      <w:r w:rsidRPr="008E3E08">
        <w:rPr>
          <w:rFonts w:ascii="Heiti TC Light" w:eastAsia="Heiti TC Light" w:hAnsi="Helvetica" w:hint="eastAsia"/>
          <w:b/>
          <w:noProof/>
          <w:color w:val="000000" w:themeColor="text1"/>
          <w:sz w:val="28"/>
          <w:szCs w:val="28"/>
        </w:rPr>
        <w:drawing>
          <wp:inline distT="0" distB="0" distL="0" distR="0" wp14:anchorId="202A6B4C" wp14:editId="16630EBD">
            <wp:extent cx="2745463" cy="3443574"/>
            <wp:effectExtent l="0" t="0" r="0" b="11430"/>
            <wp:docPr id="10" name="Picture 10" descr="Macintosh HD:Users:luciechangfinearts:Desktop:Screen Shot 2017-11-12 at 12.14.4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luciechangfinearts:Desktop:Screen Shot 2017-11-12 at 12.14.49 am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51" cy="344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611A6" w14:textId="77777777" w:rsidR="008E3E08" w:rsidRDefault="008E3E08" w:rsidP="00BA68E4">
      <w:pPr>
        <w:spacing w:line="360" w:lineRule="auto"/>
        <w:rPr>
          <w:rFonts w:ascii="Heiti TC Light" w:eastAsia="Heiti TC Light" w:hAnsi="Helvetica"/>
          <w:b/>
          <w:color w:val="000000" w:themeColor="text1"/>
          <w:sz w:val="28"/>
          <w:szCs w:val="28"/>
          <w:lang w:eastAsia="zh-TW"/>
        </w:rPr>
      </w:pPr>
    </w:p>
    <w:p w14:paraId="0159EDC3" w14:textId="5920839D" w:rsidR="00BD7510" w:rsidRPr="00D1305A" w:rsidRDefault="008E3E08" w:rsidP="00BA68E4">
      <w:pPr>
        <w:spacing w:line="360" w:lineRule="auto"/>
        <w:rPr>
          <w:rFonts w:ascii="Heiti TC Light" w:eastAsia="Heiti TC Light" w:hAnsi="Helvetica"/>
          <w:b/>
          <w:color w:val="000000" w:themeColor="text1"/>
          <w:sz w:val="28"/>
          <w:szCs w:val="28"/>
          <w:lang w:eastAsia="zh-TW"/>
        </w:rPr>
      </w:pPr>
      <w:r w:rsidRPr="008E3E08">
        <w:rPr>
          <w:rFonts w:ascii="Heiti TC Light" w:eastAsia="Heiti TC Light" w:hAnsi="Helvetica" w:hint="eastAsia"/>
          <w:b/>
          <w:noProof/>
          <w:color w:val="000000" w:themeColor="text1"/>
          <w:sz w:val="28"/>
          <w:szCs w:val="28"/>
        </w:rPr>
        <w:drawing>
          <wp:inline distT="0" distB="0" distL="0" distR="0" wp14:anchorId="59F6F250" wp14:editId="71BAC4A5">
            <wp:extent cx="3202663" cy="3266830"/>
            <wp:effectExtent l="0" t="0" r="0" b="10160"/>
            <wp:docPr id="2" name="Picture 2" descr="Macintosh HD:Users:luciechangfinearts:Desktop:Screen Shot 2017-11-12 at 12.12.4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uciechangfinearts:Desktop:Screen Shot 2017-11-12 at 12.12.48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5208" cy="326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iti TC Light" w:eastAsia="Heiti TC Light" w:hAnsi="Helvetica" w:hint="eastAsia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F1D8856" wp14:editId="2E325A53">
            <wp:simplePos x="0" y="0"/>
            <wp:positionH relativeFrom="margin">
              <wp:posOffset>2857500</wp:posOffset>
            </wp:positionH>
            <wp:positionV relativeFrom="margin">
              <wp:posOffset>0</wp:posOffset>
            </wp:positionV>
            <wp:extent cx="2760345" cy="3429000"/>
            <wp:effectExtent l="0" t="0" r="8255" b="0"/>
            <wp:wrapSquare wrapText="bothSides"/>
            <wp:docPr id="11" name="Picture 11" descr="Macintosh HD:Users:luciechangfinearts:Desktop:Screen Shot 2017-11-12 at 12.15.0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luciechangfinearts:Desktop:Screen Shot 2017-11-12 at 12.15.04 am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0DE48" w14:textId="58033A39" w:rsidR="00D1305A" w:rsidRDefault="008E3E08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 w:rsidRPr="008E3E08">
        <w:rPr>
          <w:rFonts w:ascii="Heiti TC Light" w:eastAsia="Heiti TC Light" w:hAnsi="Helvetica" w:hint="eastAsia"/>
          <w:noProof/>
          <w:sz w:val="20"/>
          <w:szCs w:val="20"/>
        </w:rPr>
        <w:drawing>
          <wp:inline distT="0" distB="0" distL="0" distR="0" wp14:anchorId="061AE3CA" wp14:editId="48FDD8BA">
            <wp:extent cx="3431263" cy="3437053"/>
            <wp:effectExtent l="0" t="0" r="0" b="0"/>
            <wp:docPr id="9" name="Picture 9" descr="Macintosh HD:Users:luciechangfinearts:Desktop:Screen Shot 2017-11-12 at 12.14.3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luciechangfinearts:Desktop:Screen Shot 2017-11-12 at 12.14.36 am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45" cy="343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07839" w14:textId="11127187" w:rsidR="00BD7510" w:rsidRDefault="00BD7510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>
        <w:rPr>
          <w:rFonts w:ascii="Heiti TC Light" w:eastAsia="Heiti TC Light" w:hAnsi="Helvetica" w:hint="eastAsia"/>
          <w:noProof/>
          <w:sz w:val="20"/>
          <w:szCs w:val="20"/>
        </w:rPr>
        <w:drawing>
          <wp:inline distT="0" distB="0" distL="0" distR="0" wp14:anchorId="72C8E670" wp14:editId="1E79F5B0">
            <wp:extent cx="3565870" cy="4117208"/>
            <wp:effectExtent l="0" t="0" r="0" b="0"/>
            <wp:docPr id="3" name="Picture 3" descr="Macintosh HD:Users:luciechangfinearts:Desktop:Screen Shot 2017-11-12 at 12.13.0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uciechangfinearts:Desktop:Screen Shot 2017-11-12 at 12.13.02 am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028" cy="411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256F2" w14:textId="4B007AA6" w:rsidR="00BD7510" w:rsidRDefault="00BD7510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>
        <w:rPr>
          <w:rFonts w:ascii="Heiti TC Light" w:eastAsia="Heiti TC Light" w:hAnsi="Helvetica" w:hint="eastAsia"/>
          <w:noProof/>
          <w:sz w:val="20"/>
          <w:szCs w:val="20"/>
        </w:rPr>
        <w:drawing>
          <wp:inline distT="0" distB="0" distL="0" distR="0" wp14:anchorId="7FF96440" wp14:editId="5D6A0D5F">
            <wp:extent cx="3633615" cy="4308665"/>
            <wp:effectExtent l="0" t="0" r="0" b="9525"/>
            <wp:docPr id="4" name="Picture 4" descr="Macintosh HD:Users:luciechangfinearts:Desktop:Screen Shot 2017-11-12 at 12.13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uciechangfinearts:Desktop:Screen Shot 2017-11-12 at 12.13.15 am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552" cy="430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716BA" w14:textId="54D20E6C" w:rsidR="00BD7510" w:rsidRDefault="00BD7510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>
        <w:rPr>
          <w:rFonts w:ascii="Heiti TC Light" w:eastAsia="Heiti TC Light" w:hAnsi="Helvetica" w:hint="eastAsia"/>
          <w:noProof/>
          <w:sz w:val="20"/>
          <w:szCs w:val="20"/>
        </w:rPr>
        <w:drawing>
          <wp:inline distT="0" distB="0" distL="0" distR="0" wp14:anchorId="6F00D5F3" wp14:editId="56604950">
            <wp:extent cx="3431263" cy="3448659"/>
            <wp:effectExtent l="0" t="0" r="0" b="6350"/>
            <wp:docPr id="5" name="Picture 5" descr="Macintosh HD:Users:luciechangfinearts:Desktop:Screen Shot 2017-11-12 at 12.13.2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uciechangfinearts:Desktop:Screen Shot 2017-11-12 at 12.13.29 am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218" cy="344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1D739" w14:textId="77777777" w:rsidR="008E3E08" w:rsidRDefault="008E3E08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</w:p>
    <w:p w14:paraId="395A8B76" w14:textId="7C30F88F" w:rsidR="008E3E08" w:rsidRDefault="008E3E08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 w:rsidRPr="008E3E08">
        <w:rPr>
          <w:rFonts w:ascii="Heiti TC Light" w:eastAsia="Heiti TC Light" w:hAnsi="Helvetica" w:hint="eastAsia"/>
          <w:noProof/>
          <w:sz w:val="20"/>
          <w:szCs w:val="20"/>
        </w:rPr>
        <w:drawing>
          <wp:inline distT="0" distB="0" distL="0" distR="0" wp14:anchorId="7DBC833A" wp14:editId="0D5D200A">
            <wp:extent cx="3659863" cy="3678830"/>
            <wp:effectExtent l="0" t="0" r="0" b="4445"/>
            <wp:docPr id="6" name="Picture 6" descr="Macintosh HD:Users:luciechangfinearts:Desktop:Screen Shot 2017-11-12 at 12.13.4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luciechangfinearts:Desktop:Screen Shot 2017-11-12 at 12.13.43 am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274" cy="368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4FAF7" w14:textId="7BEA2DE9" w:rsidR="008E3E08" w:rsidRDefault="008E3E08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 w:rsidRPr="008E3E08">
        <w:rPr>
          <w:rFonts w:ascii="Heiti TC Light" w:eastAsia="Heiti TC Light" w:hAnsi="Helvetica" w:hint="eastAsia"/>
          <w:noProof/>
          <w:sz w:val="20"/>
          <w:szCs w:val="20"/>
        </w:rPr>
        <w:drawing>
          <wp:inline distT="0" distB="0" distL="0" distR="0" wp14:anchorId="61F0353C" wp14:editId="73E3F4FA">
            <wp:extent cx="3659863" cy="3628547"/>
            <wp:effectExtent l="0" t="0" r="0" b="3810"/>
            <wp:docPr id="13" name="Picture 13" descr="Macintosh HD:Users:luciechangfinearts:Desktop:Screen Shot 2017-11-12 at 12.16.0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luciechangfinearts:Desktop:Screen Shot 2017-11-12 at 12.16.06 am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826" cy="363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CD26A" w14:textId="77777777" w:rsidR="008E3E08" w:rsidRDefault="008E3E08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</w:p>
    <w:p w14:paraId="6560E993" w14:textId="77777777" w:rsidR="008E3E08" w:rsidRDefault="008E3E08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</w:p>
    <w:p w14:paraId="51ED87AA" w14:textId="77777777" w:rsidR="008E3E08" w:rsidRDefault="008E3E08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</w:p>
    <w:p w14:paraId="207A67BE" w14:textId="77777777" w:rsidR="008E3E08" w:rsidRDefault="008E3E08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</w:p>
    <w:p w14:paraId="12EA957B" w14:textId="09190F18" w:rsidR="008E3E08" w:rsidRDefault="008E3E08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r>
        <w:rPr>
          <w:rFonts w:ascii="Heiti TC Light" w:eastAsia="Heiti TC Light" w:hAnsi="Helvetica" w:hint="eastAsia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838C64B" wp14:editId="2164C6B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3605530" cy="3599815"/>
            <wp:effectExtent l="0" t="0" r="1270" b="6985"/>
            <wp:wrapSquare wrapText="bothSides"/>
            <wp:docPr id="12" name="Picture 12" descr="Macintosh HD:Users:luciechangfinearts:Desktop:Screen Shot 2017-11-12 at 12.15.1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luciechangfinearts:Desktop:Screen Shot 2017-11-12 at 12.15.19 am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53EAA" w14:textId="77777777" w:rsidR="008E3E08" w:rsidRDefault="008E3E08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</w:p>
    <w:p w14:paraId="48F1D553" w14:textId="77777777" w:rsidR="008E3E08" w:rsidRDefault="008E3E08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</w:p>
    <w:p w14:paraId="0091BBA1" w14:textId="77777777" w:rsidR="008E3E08" w:rsidRDefault="008E3E08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</w:p>
    <w:p w14:paraId="6D32067D" w14:textId="77E1F0DD" w:rsidR="00BD7510" w:rsidRDefault="00BD7510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</w:p>
    <w:p w14:paraId="5DF1BA43" w14:textId="31E25010" w:rsidR="00BD7510" w:rsidRPr="009C600A" w:rsidRDefault="009531F7" w:rsidP="00BA68E4">
      <w:pPr>
        <w:spacing w:line="360" w:lineRule="auto"/>
        <w:rPr>
          <w:rFonts w:ascii="Heiti TC Light" w:eastAsia="Heiti TC Light" w:hAnsi="Helvetica"/>
          <w:sz w:val="20"/>
          <w:szCs w:val="20"/>
          <w:lang w:eastAsia="zh-TW"/>
        </w:rPr>
      </w:pPr>
      <w:bookmarkStart w:id="0" w:name="_GoBack"/>
      <w:r w:rsidRPr="009531F7">
        <w:rPr>
          <w:rFonts w:ascii="Heiti TC Light" w:eastAsia="Heiti TC Light" w:hAnsi="Helvetica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6F34004C" wp14:editId="549399D4">
            <wp:simplePos x="0" y="0"/>
            <wp:positionH relativeFrom="column">
              <wp:posOffset>-3721100</wp:posOffset>
            </wp:positionH>
            <wp:positionV relativeFrom="paragraph">
              <wp:posOffset>2762250</wp:posOffset>
            </wp:positionV>
            <wp:extent cx="3862070" cy="3862070"/>
            <wp:effectExtent l="0" t="0" r="0" b="0"/>
            <wp:wrapSquare wrapText="bothSides"/>
            <wp:docPr id="17" name="Picture 17" descr="Macintosh HD:Users:luciechangfinearts:Desktop:Screen Shot 2017-11-14 at 3.57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uciechangfinearts:Desktop:Screen Shot 2017-11-14 at 3.57.22 pm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D7510" w:rsidRPr="009C600A" w:rsidSect="00152E50">
      <w:headerReference w:type="even" r:id="rId24"/>
      <w:headerReference w:type="default" r:id="rId25"/>
      <w:footerReference w:type="even" r:id="rId26"/>
      <w:footerReference w:type="default" r:id="rId27"/>
      <w:pgSz w:w="11900" w:h="16840"/>
      <w:pgMar w:top="1843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C5CDD3" w14:textId="77777777" w:rsidR="007540AE" w:rsidRDefault="007540AE" w:rsidP="00A07742">
      <w:r>
        <w:separator/>
      </w:r>
    </w:p>
  </w:endnote>
  <w:endnote w:type="continuationSeparator" w:id="0">
    <w:p w14:paraId="22DDDF06" w14:textId="77777777" w:rsidR="007540AE" w:rsidRDefault="007540AE" w:rsidP="00A07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新細明體">
    <w:charset w:val="51"/>
    <w:family w:val="auto"/>
    <w:pitch w:val="variable"/>
    <w:sig w:usb0="00000001" w:usb1="08080000" w:usb2="00000010" w:usb3="00000000" w:csb0="001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iti TC Light">
    <w:panose1 w:val="02000000000000000000"/>
    <w:charset w:val="51"/>
    <w:family w:val="auto"/>
    <w:pitch w:val="variable"/>
    <w:sig w:usb0="8000002F" w:usb1="0808004A" w:usb2="00000010" w:usb3="00000000" w:csb0="003E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华文细黑">
    <w:charset w:val="50"/>
    <w:family w:val="auto"/>
    <w:pitch w:val="variable"/>
    <w:sig w:usb0="00000287" w:usb1="080F0000" w:usb2="00000010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892EA1" w14:textId="77777777" w:rsidR="007540AE" w:rsidRDefault="00857BD8">
    <w:pPr>
      <w:pStyle w:val="Footer"/>
    </w:pPr>
    <w:sdt>
      <w:sdtPr>
        <w:id w:val="1137381365"/>
        <w:temporary/>
        <w:showingPlcHdr/>
      </w:sdtPr>
      <w:sdtEndPr/>
      <w:sdtContent>
        <w:r w:rsidR="007540AE">
          <w:t>[Type text]</w:t>
        </w:r>
      </w:sdtContent>
    </w:sdt>
    <w:r w:rsidR="007540AE">
      <w:ptab w:relativeTo="margin" w:alignment="center" w:leader="none"/>
    </w:r>
    <w:sdt>
      <w:sdtPr>
        <w:id w:val="1989434810"/>
        <w:temporary/>
        <w:showingPlcHdr/>
      </w:sdtPr>
      <w:sdtEndPr/>
      <w:sdtContent>
        <w:r w:rsidR="007540AE">
          <w:t>[Type text]</w:t>
        </w:r>
      </w:sdtContent>
    </w:sdt>
    <w:r w:rsidR="007540AE">
      <w:ptab w:relativeTo="margin" w:alignment="right" w:leader="none"/>
    </w:r>
    <w:sdt>
      <w:sdtPr>
        <w:id w:val="130224161"/>
        <w:temporary/>
        <w:showingPlcHdr/>
      </w:sdtPr>
      <w:sdtEndPr/>
      <w:sdtContent>
        <w:r w:rsidR="007540AE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844670" w14:textId="77777777" w:rsidR="007540AE" w:rsidRPr="00B67D25" w:rsidRDefault="007540AE" w:rsidP="00B67D25">
    <w:pPr>
      <w:pStyle w:val="Footer"/>
      <w:jc w:val="center"/>
      <w:rPr>
        <w:sz w:val="20"/>
        <w:szCs w:val="20"/>
      </w:rPr>
    </w:pPr>
    <w:r w:rsidRPr="00B67D25">
      <w:rPr>
        <w:rFonts w:hint="eastAsia"/>
        <w:i/>
        <w:sz w:val="20"/>
        <w:szCs w:val="20"/>
      </w:rPr>
      <w:t>www.luciechangfinearts.com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B5BA35" w14:textId="77777777" w:rsidR="007540AE" w:rsidRDefault="007540AE" w:rsidP="00A07742">
      <w:r>
        <w:separator/>
      </w:r>
    </w:p>
  </w:footnote>
  <w:footnote w:type="continuationSeparator" w:id="0">
    <w:p w14:paraId="7A237185" w14:textId="77777777" w:rsidR="007540AE" w:rsidRDefault="007540AE" w:rsidP="00A0774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6D54C" w14:textId="77777777" w:rsidR="007540AE" w:rsidRDefault="00857BD8">
    <w:pPr>
      <w:pStyle w:val="Header"/>
    </w:pPr>
    <w:sdt>
      <w:sdtPr>
        <w:id w:val="-1575506959"/>
        <w:placeholder>
          <w:docPart w:val="F62A76340A45124FBDDC619A509625F0"/>
        </w:placeholder>
        <w:temporary/>
        <w:showingPlcHdr/>
      </w:sdtPr>
      <w:sdtEndPr/>
      <w:sdtContent>
        <w:r w:rsidR="007540AE">
          <w:t>[Type text]</w:t>
        </w:r>
      </w:sdtContent>
    </w:sdt>
    <w:r w:rsidR="007540AE">
      <w:ptab w:relativeTo="margin" w:alignment="center" w:leader="none"/>
    </w:r>
    <w:sdt>
      <w:sdtPr>
        <w:id w:val="-1678338713"/>
        <w:placeholder>
          <w:docPart w:val="38CB4484D2FB084A84110B16C9D2488A"/>
        </w:placeholder>
        <w:temporary/>
        <w:showingPlcHdr/>
      </w:sdtPr>
      <w:sdtEndPr/>
      <w:sdtContent>
        <w:r w:rsidR="007540AE">
          <w:t>[Type text]</w:t>
        </w:r>
      </w:sdtContent>
    </w:sdt>
    <w:r w:rsidR="007540AE">
      <w:ptab w:relativeTo="margin" w:alignment="right" w:leader="none"/>
    </w:r>
    <w:sdt>
      <w:sdtPr>
        <w:id w:val="22675335"/>
        <w:placeholder>
          <w:docPart w:val="7B5F24503C92344BA6827A3FC4AF7AB8"/>
        </w:placeholder>
        <w:temporary/>
        <w:showingPlcHdr/>
      </w:sdtPr>
      <w:sdtEndPr/>
      <w:sdtContent>
        <w:r w:rsidR="007540AE">
          <w:t>[Type text]</w:t>
        </w:r>
      </w:sdtContent>
    </w:sdt>
  </w:p>
  <w:p w14:paraId="437169A0" w14:textId="77777777" w:rsidR="007540AE" w:rsidRDefault="007540A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6E4C85" w14:textId="557A6979" w:rsidR="007540AE" w:rsidRDefault="007540AE" w:rsidP="00A07742">
    <w:pPr>
      <w:pStyle w:val="Header"/>
      <w:rPr>
        <w:rFonts w:ascii="Book Antiqua" w:hAnsi="Book Antiqua"/>
        <w:b/>
        <w:noProof/>
        <w:color w:val="808080"/>
        <w:sz w:val="36"/>
        <w:szCs w:val="36"/>
        <w:lang w:eastAsia="zh-TW"/>
      </w:rPr>
    </w:pPr>
    <w:r w:rsidRPr="005C693E">
      <w:rPr>
        <w:rFonts w:ascii="Book Antiqua" w:hAnsi="Book Antiqua"/>
        <w:b/>
        <w:noProof/>
        <w:color w:val="808080"/>
        <w:sz w:val="36"/>
        <w:szCs w:val="36"/>
      </w:rPr>
      <w:t>Lucie Chang Fine Arts</w:t>
    </w:r>
    <w:r>
      <w:rPr>
        <w:rFonts w:ascii="Book Antiqua" w:hAnsi="Book Antiqua"/>
        <w:b/>
        <w:noProof/>
        <w:color w:val="808080"/>
        <w:sz w:val="36"/>
        <w:szCs w:val="36"/>
      </w:rPr>
      <w:t xml:space="preserve"> </w:t>
    </w:r>
  </w:p>
  <w:p w14:paraId="52CF4CE5" w14:textId="77777777" w:rsidR="007540AE" w:rsidRPr="00C31E05" w:rsidRDefault="007540AE" w:rsidP="00C31E05">
    <w:pPr>
      <w:pStyle w:val="Header"/>
      <w:spacing w:line="276" w:lineRule="auto"/>
      <w:rPr>
        <w:rFonts w:ascii="Arial" w:hAnsi="Arial"/>
      </w:rPr>
    </w:pPr>
    <w:r w:rsidRPr="00C31E05">
      <w:rPr>
        <w:rFonts w:ascii="Arial" w:eastAsia="华文细黑" w:hAnsi="Arial"/>
        <w:noProof/>
        <w:color w:val="808080"/>
        <w:sz w:val="14"/>
        <w:szCs w:val="36"/>
      </w:rPr>
      <w:t>Address : G/F,No.26,Tai Ping Shan Street, Sheung Wan, HK</w:t>
    </w:r>
    <w:r w:rsidRPr="00C31E05">
      <w:rPr>
        <w:rFonts w:ascii="Arial" w:eastAsia="华文细黑" w:hAnsi="Arial"/>
        <w:noProof/>
        <w:color w:val="808080"/>
        <w:sz w:val="14"/>
        <w:szCs w:val="36"/>
      </w:rPr>
      <w:br/>
      <w:t>Tel : +852 2546 8128   Fax : +852 2546 8028</w:t>
    </w:r>
  </w:p>
  <w:p w14:paraId="75C5D484" w14:textId="77777777" w:rsidR="007540AE" w:rsidRPr="00C31E05" w:rsidRDefault="007540AE" w:rsidP="00C31E05">
    <w:pPr>
      <w:pStyle w:val="Header"/>
      <w:spacing w:line="276" w:lineRule="auto"/>
      <w:rPr>
        <w:rFonts w:ascii="Arial" w:eastAsia="华文细黑" w:hAnsi="Arial"/>
        <w:noProof/>
        <w:color w:val="808080"/>
        <w:sz w:val="14"/>
        <w:szCs w:val="36"/>
      </w:rPr>
    </w:pPr>
    <w:r w:rsidRPr="00C31E05">
      <w:rPr>
        <w:rFonts w:ascii="Arial" w:eastAsia="华文细黑" w:hAnsi="Arial"/>
        <w:noProof/>
        <w:color w:val="808080"/>
        <w:sz w:val="14"/>
        <w:szCs w:val="36"/>
      </w:rPr>
      <w:t>info@luciechangfinearts.com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8E4"/>
    <w:rsid w:val="0001099F"/>
    <w:rsid w:val="00035FF5"/>
    <w:rsid w:val="00051C04"/>
    <w:rsid w:val="0005415A"/>
    <w:rsid w:val="000832C4"/>
    <w:rsid w:val="00094A25"/>
    <w:rsid w:val="00097C37"/>
    <w:rsid w:val="000A3175"/>
    <w:rsid w:val="000A51DA"/>
    <w:rsid w:val="000B6147"/>
    <w:rsid w:val="00101A42"/>
    <w:rsid w:val="0012030C"/>
    <w:rsid w:val="001371A3"/>
    <w:rsid w:val="001500BC"/>
    <w:rsid w:val="00152E50"/>
    <w:rsid w:val="00176735"/>
    <w:rsid w:val="0018259F"/>
    <w:rsid w:val="00197F74"/>
    <w:rsid w:val="001E0CA4"/>
    <w:rsid w:val="0022013E"/>
    <w:rsid w:val="002423BC"/>
    <w:rsid w:val="00243CD4"/>
    <w:rsid w:val="00252E02"/>
    <w:rsid w:val="00262DB2"/>
    <w:rsid w:val="002922DE"/>
    <w:rsid w:val="002B6C95"/>
    <w:rsid w:val="002B7B22"/>
    <w:rsid w:val="002D2707"/>
    <w:rsid w:val="00312989"/>
    <w:rsid w:val="00321A07"/>
    <w:rsid w:val="003354D3"/>
    <w:rsid w:val="00347299"/>
    <w:rsid w:val="003A50C5"/>
    <w:rsid w:val="003A7D62"/>
    <w:rsid w:val="003B075C"/>
    <w:rsid w:val="00412B98"/>
    <w:rsid w:val="004167A7"/>
    <w:rsid w:val="00422CD9"/>
    <w:rsid w:val="00433369"/>
    <w:rsid w:val="00440437"/>
    <w:rsid w:val="00464DE4"/>
    <w:rsid w:val="0046611D"/>
    <w:rsid w:val="00471871"/>
    <w:rsid w:val="00492428"/>
    <w:rsid w:val="004A70C9"/>
    <w:rsid w:val="004B5AA1"/>
    <w:rsid w:val="004C22B0"/>
    <w:rsid w:val="004E74CC"/>
    <w:rsid w:val="0050370F"/>
    <w:rsid w:val="005711F2"/>
    <w:rsid w:val="00575BF7"/>
    <w:rsid w:val="00587A1D"/>
    <w:rsid w:val="005A5800"/>
    <w:rsid w:val="005D0730"/>
    <w:rsid w:val="005F6300"/>
    <w:rsid w:val="00601168"/>
    <w:rsid w:val="00633163"/>
    <w:rsid w:val="00644EC4"/>
    <w:rsid w:val="00654F97"/>
    <w:rsid w:val="006A32B6"/>
    <w:rsid w:val="006C08B9"/>
    <w:rsid w:val="006D1BE9"/>
    <w:rsid w:val="006D6E5D"/>
    <w:rsid w:val="00701544"/>
    <w:rsid w:val="007043EB"/>
    <w:rsid w:val="007065B9"/>
    <w:rsid w:val="00713727"/>
    <w:rsid w:val="00724070"/>
    <w:rsid w:val="00726CA5"/>
    <w:rsid w:val="0075273F"/>
    <w:rsid w:val="007540AE"/>
    <w:rsid w:val="0078743F"/>
    <w:rsid w:val="0079574A"/>
    <w:rsid w:val="007D4C41"/>
    <w:rsid w:val="007D4FD2"/>
    <w:rsid w:val="007E7368"/>
    <w:rsid w:val="007F2AF8"/>
    <w:rsid w:val="008034D2"/>
    <w:rsid w:val="0081446C"/>
    <w:rsid w:val="00837D1B"/>
    <w:rsid w:val="00853D6D"/>
    <w:rsid w:val="00854F77"/>
    <w:rsid w:val="00856396"/>
    <w:rsid w:val="00857BD8"/>
    <w:rsid w:val="008630CC"/>
    <w:rsid w:val="00864A73"/>
    <w:rsid w:val="008870E0"/>
    <w:rsid w:val="008949AE"/>
    <w:rsid w:val="008A50F6"/>
    <w:rsid w:val="008C5A0C"/>
    <w:rsid w:val="008D6A3B"/>
    <w:rsid w:val="008E3E08"/>
    <w:rsid w:val="00902F2B"/>
    <w:rsid w:val="009328BF"/>
    <w:rsid w:val="009531F7"/>
    <w:rsid w:val="009541A6"/>
    <w:rsid w:val="009541C9"/>
    <w:rsid w:val="0098246C"/>
    <w:rsid w:val="009A5CCF"/>
    <w:rsid w:val="009A7AEE"/>
    <w:rsid w:val="009C573C"/>
    <w:rsid w:val="009C600A"/>
    <w:rsid w:val="009D30A5"/>
    <w:rsid w:val="00A07742"/>
    <w:rsid w:val="00A240F7"/>
    <w:rsid w:val="00A709A8"/>
    <w:rsid w:val="00A72036"/>
    <w:rsid w:val="00A84D20"/>
    <w:rsid w:val="00AA1A60"/>
    <w:rsid w:val="00AE17B4"/>
    <w:rsid w:val="00B02374"/>
    <w:rsid w:val="00B075C2"/>
    <w:rsid w:val="00B2036F"/>
    <w:rsid w:val="00B5500C"/>
    <w:rsid w:val="00B62D72"/>
    <w:rsid w:val="00B643D4"/>
    <w:rsid w:val="00B67D25"/>
    <w:rsid w:val="00B77FF5"/>
    <w:rsid w:val="00B80A05"/>
    <w:rsid w:val="00B83CEB"/>
    <w:rsid w:val="00BA68E4"/>
    <w:rsid w:val="00BB5571"/>
    <w:rsid w:val="00BD7510"/>
    <w:rsid w:val="00BE2697"/>
    <w:rsid w:val="00BE4CCD"/>
    <w:rsid w:val="00BF515C"/>
    <w:rsid w:val="00C113EA"/>
    <w:rsid w:val="00C31E05"/>
    <w:rsid w:val="00C401B6"/>
    <w:rsid w:val="00C40AFD"/>
    <w:rsid w:val="00C64404"/>
    <w:rsid w:val="00CB4BC9"/>
    <w:rsid w:val="00CE2841"/>
    <w:rsid w:val="00CE2E15"/>
    <w:rsid w:val="00D01C37"/>
    <w:rsid w:val="00D11BAA"/>
    <w:rsid w:val="00D1305A"/>
    <w:rsid w:val="00D46394"/>
    <w:rsid w:val="00D50440"/>
    <w:rsid w:val="00D5604B"/>
    <w:rsid w:val="00D62D5D"/>
    <w:rsid w:val="00D93260"/>
    <w:rsid w:val="00DD2306"/>
    <w:rsid w:val="00DE4615"/>
    <w:rsid w:val="00E40CBB"/>
    <w:rsid w:val="00E461F7"/>
    <w:rsid w:val="00E516FF"/>
    <w:rsid w:val="00E53649"/>
    <w:rsid w:val="00E74059"/>
    <w:rsid w:val="00E8334D"/>
    <w:rsid w:val="00EB6B43"/>
    <w:rsid w:val="00EB6C7A"/>
    <w:rsid w:val="00F01174"/>
    <w:rsid w:val="00F057DE"/>
    <w:rsid w:val="00F308B9"/>
    <w:rsid w:val="00F36EBB"/>
    <w:rsid w:val="00F37FB2"/>
    <w:rsid w:val="00F85FA2"/>
    <w:rsid w:val="00F9160A"/>
    <w:rsid w:val="00FA08B4"/>
    <w:rsid w:val="00FD0CB4"/>
    <w:rsid w:val="00FE60E9"/>
    <w:rsid w:val="00FF55CC"/>
    <w:rsid w:val="00FF7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22F2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774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742"/>
  </w:style>
  <w:style w:type="paragraph" w:styleId="Footer">
    <w:name w:val="footer"/>
    <w:basedOn w:val="Normal"/>
    <w:link w:val="FooterChar"/>
    <w:uiPriority w:val="99"/>
    <w:unhideWhenUsed/>
    <w:rsid w:val="00A0774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742"/>
  </w:style>
  <w:style w:type="paragraph" w:styleId="BalloonText">
    <w:name w:val="Balloon Text"/>
    <w:basedOn w:val="Normal"/>
    <w:link w:val="BalloonTextChar"/>
    <w:uiPriority w:val="99"/>
    <w:semiHidden/>
    <w:unhideWhenUsed/>
    <w:rsid w:val="00051C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C0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328B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80A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774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742"/>
  </w:style>
  <w:style w:type="paragraph" w:styleId="Footer">
    <w:name w:val="footer"/>
    <w:basedOn w:val="Normal"/>
    <w:link w:val="FooterChar"/>
    <w:uiPriority w:val="99"/>
    <w:unhideWhenUsed/>
    <w:rsid w:val="00A0774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742"/>
  </w:style>
  <w:style w:type="paragraph" w:styleId="BalloonText">
    <w:name w:val="Balloon Text"/>
    <w:basedOn w:val="Normal"/>
    <w:link w:val="BalloonTextChar"/>
    <w:uiPriority w:val="99"/>
    <w:semiHidden/>
    <w:unhideWhenUsed/>
    <w:rsid w:val="00051C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C0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328B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80A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eader" Target="header1.xml"/><Relationship Id="rId25" Type="http://schemas.openxmlformats.org/officeDocument/2006/relationships/header" Target="header2.xml"/><Relationship Id="rId26" Type="http://schemas.openxmlformats.org/officeDocument/2006/relationships/footer" Target="footer1.xml"/><Relationship Id="rId27" Type="http://schemas.openxmlformats.org/officeDocument/2006/relationships/footer" Target="footer2.xml"/><Relationship Id="rId28" Type="http://schemas.openxmlformats.org/officeDocument/2006/relationships/fontTable" Target="fontTable.xml"/><Relationship Id="rId29" Type="http://schemas.openxmlformats.org/officeDocument/2006/relationships/glossaryDocument" Target="glossary/document.xml"/><Relationship Id="rId3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changfinearts:Library:Application%20Support:Microsoft:Office:User%20Templates:My%20Templates:LCF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62A76340A45124FBDDC619A50962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9E4F9-1E2A-7F49-ABE1-E65C2766F513}"/>
      </w:docPartPr>
      <w:docPartBody>
        <w:p w:rsidR="00704D82" w:rsidRDefault="00704D82">
          <w:pPr>
            <w:pStyle w:val="F62A76340A45124FBDDC619A509625F0"/>
          </w:pPr>
          <w:r>
            <w:t>[Type text]</w:t>
          </w:r>
        </w:p>
      </w:docPartBody>
    </w:docPart>
    <w:docPart>
      <w:docPartPr>
        <w:name w:val="38CB4484D2FB084A84110B16C9D24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C2FEF-D2E2-C64E-9358-1A88CDF3A0E0}"/>
      </w:docPartPr>
      <w:docPartBody>
        <w:p w:rsidR="00704D82" w:rsidRDefault="00704D82">
          <w:pPr>
            <w:pStyle w:val="38CB4484D2FB084A84110B16C9D2488A"/>
          </w:pPr>
          <w:r>
            <w:t>[Type text]</w:t>
          </w:r>
        </w:p>
      </w:docPartBody>
    </w:docPart>
    <w:docPart>
      <w:docPartPr>
        <w:name w:val="7B5F24503C92344BA6827A3FC4AF7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BB8AB-0585-A04C-89D6-F0D242F52CDD}"/>
      </w:docPartPr>
      <w:docPartBody>
        <w:p w:rsidR="00704D82" w:rsidRDefault="00704D82">
          <w:pPr>
            <w:pStyle w:val="7B5F24503C92344BA6827A3FC4AF7AB8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新細明體">
    <w:charset w:val="51"/>
    <w:family w:val="auto"/>
    <w:pitch w:val="variable"/>
    <w:sig w:usb0="00000001" w:usb1="08080000" w:usb2="00000010" w:usb3="00000000" w:csb0="001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iti TC Light">
    <w:panose1 w:val="02000000000000000000"/>
    <w:charset w:val="51"/>
    <w:family w:val="auto"/>
    <w:pitch w:val="variable"/>
    <w:sig w:usb0="8000002F" w:usb1="0808004A" w:usb2="00000010" w:usb3="00000000" w:csb0="003E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华文细黑">
    <w:charset w:val="50"/>
    <w:family w:val="auto"/>
    <w:pitch w:val="variable"/>
    <w:sig w:usb0="00000287" w:usb1="080F0000" w:usb2="00000010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D82"/>
    <w:rsid w:val="002622E5"/>
    <w:rsid w:val="006D0348"/>
    <w:rsid w:val="0070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HK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62A76340A45124FBDDC619A509625F0">
    <w:name w:val="F62A76340A45124FBDDC619A509625F0"/>
  </w:style>
  <w:style w:type="paragraph" w:customStyle="1" w:styleId="38CB4484D2FB084A84110B16C9D2488A">
    <w:name w:val="38CB4484D2FB084A84110B16C9D2488A"/>
  </w:style>
  <w:style w:type="paragraph" w:customStyle="1" w:styleId="7B5F24503C92344BA6827A3FC4AF7AB8">
    <w:name w:val="7B5F24503C92344BA6827A3FC4AF7AB8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HK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62A76340A45124FBDDC619A509625F0">
    <w:name w:val="F62A76340A45124FBDDC619A509625F0"/>
  </w:style>
  <w:style w:type="paragraph" w:customStyle="1" w:styleId="38CB4484D2FB084A84110B16C9D2488A">
    <w:name w:val="38CB4484D2FB084A84110B16C9D2488A"/>
  </w:style>
  <w:style w:type="paragraph" w:customStyle="1" w:styleId="7B5F24503C92344BA6827A3FC4AF7AB8">
    <w:name w:val="7B5F24503C92344BA6827A3FC4AF7A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BE151F-E278-0C4E-BEE1-18CFFD005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LCFA.dotx</Template>
  <TotalTime>1</TotalTime>
  <Pages>10</Pages>
  <Words>420</Words>
  <Characters>2400</Characters>
  <Application>Microsoft Macintosh Word</Application>
  <DocSecurity>0</DocSecurity>
  <Lines>20</Lines>
  <Paragraphs>5</Paragraphs>
  <ScaleCrop>false</ScaleCrop>
  <Company>Lucie Chang Fine Arts</Company>
  <LinksUpToDate>false</LinksUpToDate>
  <CharactersWithSpaces>2815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Chang  Fine Arts</dc:creator>
  <cp:keywords/>
  <dc:description/>
  <cp:lastModifiedBy>Lucie Chang  Fine Arts</cp:lastModifiedBy>
  <cp:revision>2</cp:revision>
  <cp:lastPrinted>2017-07-05T03:35:00Z</cp:lastPrinted>
  <dcterms:created xsi:type="dcterms:W3CDTF">2019-04-15T08:44:00Z</dcterms:created>
  <dcterms:modified xsi:type="dcterms:W3CDTF">2019-04-15T08:44:00Z</dcterms:modified>
</cp:coreProperties>
</file>